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5787C" w14:textId="77777777" w:rsidR="00112A97" w:rsidRPr="00931CAF" w:rsidRDefault="00112A97" w:rsidP="00D37E6D">
      <w:pPr>
        <w:pStyle w:val="Heading1"/>
      </w:pPr>
    </w:p>
    <w:tbl>
      <w:tblPr>
        <w:tblW w:w="104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675"/>
        <w:gridCol w:w="8034"/>
        <w:gridCol w:w="1747"/>
      </w:tblGrid>
      <w:tr w:rsidR="00112A97" w:rsidRPr="00931CAF" w14:paraId="768AFF8E" w14:textId="77777777" w:rsidTr="00F869A8">
        <w:tc>
          <w:tcPr>
            <w:tcW w:w="10456" w:type="dxa"/>
            <w:gridSpan w:val="3"/>
            <w:tcBorders>
              <w:top w:val="nil"/>
              <w:left w:val="nil"/>
              <w:right w:val="nil"/>
            </w:tcBorders>
          </w:tcPr>
          <w:p w14:paraId="4B6C1293" w14:textId="77777777" w:rsidR="00112A97" w:rsidRPr="00931CAF" w:rsidRDefault="006459BC" w:rsidP="00F869A8">
            <w:pPr>
              <w:ind w:left="38" w:right="39"/>
              <w:rPr>
                <w:rFonts w:ascii="Arial" w:hAnsi="Arial" w:cs="Arial"/>
                <w:sz w:val="22"/>
                <w:szCs w:val="18"/>
              </w:rPr>
            </w:pPr>
            <w:r w:rsidRPr="00931CAF">
              <w:rPr>
                <w:rFonts w:ascii="Arial" w:hAnsi="Arial" w:cs="Arial"/>
                <w:sz w:val="22"/>
                <w:szCs w:val="18"/>
              </w:rPr>
              <w:t>Bedale</w:t>
            </w:r>
            <w:r w:rsidR="00112A97" w:rsidRPr="00931CAF">
              <w:rPr>
                <w:rFonts w:ascii="Arial" w:hAnsi="Arial" w:cs="Arial"/>
                <w:sz w:val="22"/>
                <w:szCs w:val="18"/>
              </w:rPr>
              <w:t xml:space="preserve"> Park </w:t>
            </w:r>
            <w:r w:rsidR="00F869A8">
              <w:rPr>
                <w:rFonts w:ascii="Arial" w:hAnsi="Arial" w:cs="Arial"/>
                <w:sz w:val="22"/>
                <w:szCs w:val="18"/>
              </w:rPr>
              <w:t>will</w:t>
            </w:r>
            <w:r w:rsidR="00112A97" w:rsidRPr="00931CAF">
              <w:rPr>
                <w:rFonts w:ascii="Arial" w:hAnsi="Arial" w:cs="Arial"/>
                <w:sz w:val="22"/>
                <w:szCs w:val="18"/>
              </w:rPr>
              <w:t xml:space="preserve"> only be let </w:t>
            </w:r>
            <w:r w:rsidRPr="00931CAF">
              <w:rPr>
                <w:rFonts w:ascii="Arial" w:hAnsi="Arial" w:cs="Arial"/>
                <w:sz w:val="22"/>
                <w:szCs w:val="18"/>
              </w:rPr>
              <w:t xml:space="preserve">for car boot sales </w:t>
            </w:r>
            <w:r w:rsidR="00112A97" w:rsidRPr="00931CAF">
              <w:rPr>
                <w:rFonts w:ascii="Arial" w:hAnsi="Arial" w:cs="Arial"/>
                <w:sz w:val="22"/>
                <w:szCs w:val="18"/>
              </w:rPr>
              <w:t xml:space="preserve">to </w:t>
            </w:r>
            <w:r w:rsidRPr="00931CAF">
              <w:rPr>
                <w:rFonts w:ascii="Arial" w:hAnsi="Arial" w:cs="Arial"/>
                <w:bCs/>
                <w:sz w:val="22"/>
                <w:szCs w:val="18"/>
              </w:rPr>
              <w:t>local charities and/or voluntary and non</w:t>
            </w:r>
            <w:r w:rsidR="0042449E" w:rsidRPr="00931CAF">
              <w:rPr>
                <w:rFonts w:ascii="Arial" w:hAnsi="Arial" w:cs="Arial"/>
                <w:bCs/>
                <w:sz w:val="22"/>
                <w:szCs w:val="18"/>
              </w:rPr>
              <w:t>-</w:t>
            </w:r>
            <w:r w:rsidRPr="00931CAF">
              <w:rPr>
                <w:rFonts w:ascii="Arial" w:hAnsi="Arial" w:cs="Arial"/>
                <w:bCs/>
                <w:sz w:val="22"/>
                <w:szCs w:val="18"/>
              </w:rPr>
              <w:t xml:space="preserve">profit making organisations </w:t>
            </w:r>
            <w:r w:rsidR="00D76549">
              <w:rPr>
                <w:rFonts w:ascii="Arial" w:hAnsi="Arial" w:cs="Arial"/>
                <w:bCs/>
                <w:sz w:val="22"/>
                <w:szCs w:val="18"/>
              </w:rPr>
              <w:t xml:space="preserve">based </w:t>
            </w:r>
            <w:r w:rsidR="00112A97" w:rsidRPr="00931CAF">
              <w:rPr>
                <w:rFonts w:ascii="Arial" w:hAnsi="Arial" w:cs="Arial"/>
                <w:sz w:val="22"/>
                <w:szCs w:val="18"/>
              </w:rPr>
              <w:t xml:space="preserve">in the area covered by the Bedale </w:t>
            </w:r>
            <w:r w:rsidRPr="00931CAF">
              <w:rPr>
                <w:rFonts w:ascii="Arial" w:hAnsi="Arial" w:cs="Arial"/>
                <w:sz w:val="22"/>
                <w:szCs w:val="18"/>
              </w:rPr>
              <w:t>and</w:t>
            </w:r>
            <w:r w:rsidR="00112A97" w:rsidRPr="00931CAF">
              <w:rPr>
                <w:rFonts w:ascii="Arial" w:hAnsi="Arial" w:cs="Arial"/>
                <w:sz w:val="22"/>
                <w:szCs w:val="18"/>
              </w:rPr>
              <w:t xml:space="preserve"> Villages Community Forum </w:t>
            </w:r>
            <w:r w:rsidR="00F869A8">
              <w:rPr>
                <w:rFonts w:ascii="Arial" w:hAnsi="Arial" w:cs="Arial"/>
                <w:sz w:val="22"/>
                <w:szCs w:val="18"/>
              </w:rPr>
              <w:t>(see over).</w:t>
            </w:r>
          </w:p>
          <w:p w14:paraId="0C11700A" w14:textId="77777777" w:rsidR="006459BC" w:rsidRPr="00D33210" w:rsidRDefault="0042449E" w:rsidP="00F869A8">
            <w:pPr>
              <w:ind w:left="38" w:right="39"/>
              <w:jc w:val="center"/>
              <w:rPr>
                <w:rFonts w:ascii="Arial" w:hAnsi="Arial" w:cs="Arial"/>
                <w:i/>
                <w:iCs/>
                <w:sz w:val="20"/>
                <w:szCs w:val="16"/>
              </w:rPr>
            </w:pPr>
            <w:r w:rsidRPr="00D33210">
              <w:rPr>
                <w:rFonts w:ascii="Arial" w:hAnsi="Arial" w:cs="Arial"/>
                <w:i/>
                <w:iCs/>
                <w:sz w:val="20"/>
                <w:szCs w:val="16"/>
              </w:rPr>
              <w:t>*</w:t>
            </w:r>
            <w:r w:rsidR="006459BC" w:rsidRPr="00D33210">
              <w:rPr>
                <w:rFonts w:ascii="Arial" w:hAnsi="Arial" w:cs="Arial"/>
                <w:i/>
                <w:iCs/>
                <w:sz w:val="20"/>
                <w:szCs w:val="16"/>
              </w:rPr>
              <w:t xml:space="preserve">Please note that </w:t>
            </w:r>
            <w:proofErr w:type="gramStart"/>
            <w:r w:rsidR="006459BC" w:rsidRPr="00D33210">
              <w:rPr>
                <w:rFonts w:ascii="Arial" w:hAnsi="Arial" w:cs="Arial"/>
                <w:i/>
                <w:iCs/>
                <w:sz w:val="20"/>
                <w:szCs w:val="16"/>
              </w:rPr>
              <w:t>first priority</w:t>
            </w:r>
            <w:proofErr w:type="gramEnd"/>
            <w:r w:rsidR="006459BC" w:rsidRPr="00D33210">
              <w:rPr>
                <w:rFonts w:ascii="Arial" w:hAnsi="Arial" w:cs="Arial"/>
                <w:i/>
                <w:iCs/>
                <w:sz w:val="20"/>
                <w:szCs w:val="16"/>
              </w:rPr>
              <w:t xml:space="preserve"> will be given to </w:t>
            </w:r>
            <w:r w:rsidR="00931CAF" w:rsidRPr="00D33210">
              <w:rPr>
                <w:rFonts w:ascii="Arial" w:hAnsi="Arial" w:cs="Arial"/>
                <w:i/>
                <w:iCs/>
                <w:sz w:val="20"/>
                <w:szCs w:val="16"/>
              </w:rPr>
              <w:t xml:space="preserve">independent </w:t>
            </w:r>
            <w:r w:rsidR="006459BC" w:rsidRPr="00D33210">
              <w:rPr>
                <w:rFonts w:ascii="Arial" w:hAnsi="Arial" w:cs="Arial"/>
                <w:i/>
                <w:iCs/>
                <w:sz w:val="20"/>
                <w:szCs w:val="16"/>
              </w:rPr>
              <w:t xml:space="preserve">organisations based within Bedale Town Council boundaries; other organisations will be selected by lot </w:t>
            </w:r>
            <w:r w:rsidR="00931CAF" w:rsidRPr="00D33210">
              <w:rPr>
                <w:rFonts w:ascii="Arial" w:hAnsi="Arial" w:cs="Arial"/>
                <w:i/>
                <w:iCs/>
                <w:sz w:val="20"/>
                <w:szCs w:val="16"/>
              </w:rPr>
              <w:t xml:space="preserve">from BVCF-based organisations and Bedale branches of larger organisations </w:t>
            </w:r>
            <w:r w:rsidR="006459BC" w:rsidRPr="00D33210">
              <w:rPr>
                <w:rFonts w:ascii="Arial" w:hAnsi="Arial" w:cs="Arial"/>
                <w:i/>
                <w:iCs/>
                <w:sz w:val="20"/>
                <w:szCs w:val="16"/>
              </w:rPr>
              <w:t>to fill any dates remaining once Bedale-based organisations have been accommodated.</w:t>
            </w:r>
          </w:p>
          <w:p w14:paraId="1403F2EC" w14:textId="77777777" w:rsidR="006459BC" w:rsidRPr="00931CAF" w:rsidRDefault="006459BC" w:rsidP="00F869A8">
            <w:pPr>
              <w:ind w:left="38" w:right="39"/>
              <w:rPr>
                <w:rFonts w:ascii="Arial" w:hAnsi="Arial" w:cs="Arial"/>
                <w:sz w:val="22"/>
                <w:szCs w:val="18"/>
              </w:rPr>
            </w:pPr>
          </w:p>
        </w:tc>
      </w:tr>
      <w:tr w:rsidR="006459BC" w:rsidRPr="00931CAF" w14:paraId="0FF27F6B" w14:textId="77777777" w:rsidTr="00F869A8">
        <w:tc>
          <w:tcPr>
            <w:tcW w:w="8709" w:type="dxa"/>
            <w:gridSpan w:val="2"/>
            <w:tcBorders>
              <w:bottom w:val="single" w:sz="4" w:space="0" w:color="auto"/>
            </w:tcBorders>
          </w:tcPr>
          <w:p w14:paraId="4D7AD0CA" w14:textId="77777777" w:rsidR="006459BC" w:rsidRPr="00931CAF" w:rsidRDefault="006459BC" w:rsidP="00F869A8">
            <w:pPr>
              <w:ind w:left="38" w:right="39"/>
              <w:rPr>
                <w:rFonts w:ascii="Arial" w:hAnsi="Arial" w:cs="Arial"/>
                <w:sz w:val="22"/>
                <w:szCs w:val="18"/>
              </w:rPr>
            </w:pPr>
            <w:r w:rsidRPr="00931CAF">
              <w:rPr>
                <w:rFonts w:ascii="Arial" w:hAnsi="Arial" w:cs="Arial"/>
                <w:sz w:val="22"/>
                <w:szCs w:val="18"/>
              </w:rPr>
              <w:t>Is your organisation a charity / volunteer-led / non</w:t>
            </w:r>
            <w:r w:rsidR="0042449E" w:rsidRPr="00931CAF">
              <w:rPr>
                <w:rFonts w:ascii="Arial" w:hAnsi="Arial" w:cs="Arial"/>
                <w:sz w:val="22"/>
                <w:szCs w:val="18"/>
              </w:rPr>
              <w:t>-</w:t>
            </w:r>
            <w:r w:rsidRPr="00931CAF">
              <w:rPr>
                <w:rFonts w:ascii="Arial" w:hAnsi="Arial" w:cs="Arial"/>
                <w:sz w:val="22"/>
                <w:szCs w:val="18"/>
              </w:rPr>
              <w:t>profit making?</w:t>
            </w:r>
          </w:p>
        </w:tc>
        <w:tc>
          <w:tcPr>
            <w:tcW w:w="1747" w:type="dxa"/>
            <w:tcBorders>
              <w:bottom w:val="single" w:sz="4" w:space="0" w:color="auto"/>
            </w:tcBorders>
          </w:tcPr>
          <w:p w14:paraId="7BA8A5ED" w14:textId="77777777" w:rsidR="006459BC" w:rsidRPr="00931CAF" w:rsidRDefault="006459BC" w:rsidP="008B26C3">
            <w:pPr>
              <w:ind w:left="38" w:right="39"/>
              <w:jc w:val="center"/>
              <w:rPr>
                <w:rFonts w:ascii="Arial" w:hAnsi="Arial" w:cs="Arial"/>
                <w:sz w:val="22"/>
                <w:szCs w:val="18"/>
              </w:rPr>
            </w:pPr>
            <w:r w:rsidRPr="00931CAF">
              <w:rPr>
                <w:rFonts w:ascii="Arial" w:hAnsi="Arial" w:cs="Arial"/>
                <w:sz w:val="22"/>
                <w:szCs w:val="18"/>
              </w:rPr>
              <w:t>Yes/No</w:t>
            </w:r>
          </w:p>
        </w:tc>
      </w:tr>
      <w:tr w:rsidR="006459BC" w:rsidRPr="00931CAF" w14:paraId="75CFCD42" w14:textId="77777777" w:rsidTr="00F869A8">
        <w:tc>
          <w:tcPr>
            <w:tcW w:w="8709" w:type="dxa"/>
            <w:gridSpan w:val="2"/>
            <w:tcBorders>
              <w:bottom w:val="single" w:sz="4" w:space="0" w:color="auto"/>
            </w:tcBorders>
          </w:tcPr>
          <w:p w14:paraId="650EEB55" w14:textId="77777777" w:rsidR="006459BC" w:rsidRPr="00931CAF" w:rsidRDefault="006459BC" w:rsidP="00F869A8">
            <w:pPr>
              <w:ind w:left="38" w:right="39"/>
              <w:rPr>
                <w:rFonts w:ascii="Arial" w:hAnsi="Arial" w:cs="Arial"/>
                <w:sz w:val="22"/>
                <w:szCs w:val="18"/>
              </w:rPr>
            </w:pPr>
            <w:r w:rsidRPr="00931CAF">
              <w:rPr>
                <w:rFonts w:ascii="Arial" w:hAnsi="Arial" w:cs="Arial"/>
                <w:sz w:val="22"/>
                <w:szCs w:val="18"/>
              </w:rPr>
              <w:t>Is your organisation based within Bedale Town Council boundaries?</w:t>
            </w:r>
          </w:p>
        </w:tc>
        <w:tc>
          <w:tcPr>
            <w:tcW w:w="1747" w:type="dxa"/>
            <w:tcBorders>
              <w:bottom w:val="single" w:sz="4" w:space="0" w:color="auto"/>
            </w:tcBorders>
          </w:tcPr>
          <w:p w14:paraId="08671651" w14:textId="77777777" w:rsidR="006459BC" w:rsidRPr="00931CAF" w:rsidRDefault="006459BC" w:rsidP="008B26C3">
            <w:pPr>
              <w:ind w:left="38" w:right="39"/>
              <w:jc w:val="center"/>
              <w:rPr>
                <w:rFonts w:ascii="Arial" w:hAnsi="Arial" w:cs="Arial"/>
                <w:sz w:val="22"/>
                <w:szCs w:val="18"/>
              </w:rPr>
            </w:pPr>
            <w:r w:rsidRPr="00931CAF">
              <w:rPr>
                <w:rFonts w:ascii="Arial" w:hAnsi="Arial" w:cs="Arial"/>
                <w:sz w:val="22"/>
                <w:szCs w:val="18"/>
              </w:rPr>
              <w:t>Yes/No</w:t>
            </w:r>
          </w:p>
        </w:tc>
      </w:tr>
      <w:tr w:rsidR="00112A97" w:rsidRPr="00931CAF" w14:paraId="7F8DE76D" w14:textId="77777777" w:rsidTr="00F869A8">
        <w:tc>
          <w:tcPr>
            <w:tcW w:w="8709" w:type="dxa"/>
            <w:gridSpan w:val="2"/>
            <w:tcBorders>
              <w:bottom w:val="single" w:sz="4" w:space="0" w:color="auto"/>
            </w:tcBorders>
          </w:tcPr>
          <w:p w14:paraId="400240C8" w14:textId="77777777" w:rsidR="00112A97" w:rsidRPr="00931CAF" w:rsidRDefault="006459BC" w:rsidP="00F869A8">
            <w:pPr>
              <w:ind w:left="38" w:right="39"/>
              <w:rPr>
                <w:rFonts w:ascii="Arial" w:hAnsi="Arial" w:cs="Arial"/>
                <w:sz w:val="22"/>
                <w:szCs w:val="18"/>
              </w:rPr>
            </w:pPr>
            <w:r w:rsidRPr="00931CAF">
              <w:rPr>
                <w:rFonts w:ascii="Arial" w:hAnsi="Arial" w:cs="Arial"/>
                <w:sz w:val="22"/>
                <w:szCs w:val="18"/>
              </w:rPr>
              <w:t>Is your organisation based within the BVCF area (see below)?</w:t>
            </w:r>
          </w:p>
        </w:tc>
        <w:tc>
          <w:tcPr>
            <w:tcW w:w="1747" w:type="dxa"/>
            <w:tcBorders>
              <w:bottom w:val="single" w:sz="4" w:space="0" w:color="auto"/>
            </w:tcBorders>
          </w:tcPr>
          <w:p w14:paraId="317C1066" w14:textId="77777777" w:rsidR="00112A97" w:rsidRPr="00931CAF" w:rsidRDefault="00112A97" w:rsidP="008B26C3">
            <w:pPr>
              <w:ind w:left="38" w:right="39"/>
              <w:jc w:val="center"/>
              <w:rPr>
                <w:rFonts w:ascii="Arial" w:hAnsi="Arial" w:cs="Arial"/>
                <w:sz w:val="22"/>
                <w:szCs w:val="18"/>
              </w:rPr>
            </w:pPr>
            <w:r w:rsidRPr="00931CAF">
              <w:rPr>
                <w:rFonts w:ascii="Arial" w:hAnsi="Arial" w:cs="Arial"/>
                <w:sz w:val="22"/>
                <w:szCs w:val="18"/>
              </w:rPr>
              <w:t>Yes/No</w:t>
            </w:r>
          </w:p>
        </w:tc>
      </w:tr>
      <w:tr w:rsidR="00112A97" w:rsidRPr="00931CAF" w14:paraId="6150CFA5" w14:textId="77777777" w:rsidTr="00F869A8">
        <w:tc>
          <w:tcPr>
            <w:tcW w:w="10456" w:type="dxa"/>
            <w:gridSpan w:val="3"/>
            <w:tcBorders>
              <w:left w:val="nil"/>
              <w:right w:val="nil"/>
            </w:tcBorders>
          </w:tcPr>
          <w:p w14:paraId="01F440A7" w14:textId="77777777" w:rsidR="006459BC" w:rsidRPr="00931CAF" w:rsidRDefault="006459BC" w:rsidP="00F869A8">
            <w:pPr>
              <w:ind w:left="38" w:right="39"/>
              <w:rPr>
                <w:rFonts w:ascii="Arial" w:hAnsi="Arial" w:cs="Arial"/>
                <w:sz w:val="22"/>
                <w:szCs w:val="22"/>
              </w:rPr>
            </w:pPr>
          </w:p>
          <w:p w14:paraId="12610A7B" w14:textId="77A3D5A4" w:rsidR="00931CAF" w:rsidRDefault="00931CAF" w:rsidP="00F869A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left="38" w:right="39"/>
              <w:rPr>
                <w:rFonts w:ascii="Arial" w:hAnsi="Arial" w:cs="Arial"/>
                <w:sz w:val="22"/>
                <w:szCs w:val="22"/>
              </w:rPr>
            </w:pPr>
            <w:r w:rsidRPr="00931CAF">
              <w:rPr>
                <w:rFonts w:ascii="Arial" w:hAnsi="Arial" w:cs="Arial"/>
                <w:sz w:val="22"/>
                <w:szCs w:val="22"/>
              </w:rPr>
              <w:t>Please explain in a couple of sentences wh</w:t>
            </w:r>
            <w:r w:rsidR="00250BBF">
              <w:rPr>
                <w:rFonts w:ascii="Arial" w:hAnsi="Arial" w:cs="Arial"/>
                <w:sz w:val="22"/>
                <w:szCs w:val="22"/>
              </w:rPr>
              <w:t xml:space="preserve">at you do to benefit </w:t>
            </w:r>
            <w:r w:rsidR="007E512C">
              <w:rPr>
                <w:rFonts w:ascii="Arial" w:hAnsi="Arial" w:cs="Arial"/>
                <w:sz w:val="22"/>
                <w:szCs w:val="22"/>
              </w:rPr>
              <w:t>your</w:t>
            </w:r>
            <w:r w:rsidR="00250BBF">
              <w:rPr>
                <w:rFonts w:ascii="Arial" w:hAnsi="Arial" w:cs="Arial"/>
                <w:sz w:val="22"/>
                <w:szCs w:val="22"/>
              </w:rPr>
              <w:t xml:space="preserve"> community</w:t>
            </w:r>
            <w:r w:rsidRPr="00931CAF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2FDBD2ED" w14:textId="77777777" w:rsidR="00931CAF" w:rsidRDefault="00931CAF" w:rsidP="00F869A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left="38" w:right="39"/>
              <w:rPr>
                <w:rFonts w:ascii="Arial" w:hAnsi="Arial" w:cs="Arial"/>
                <w:sz w:val="22"/>
                <w:szCs w:val="22"/>
              </w:rPr>
            </w:pPr>
          </w:p>
          <w:p w14:paraId="1F378818" w14:textId="77777777" w:rsidR="00A750F5" w:rsidRDefault="00A750F5" w:rsidP="00F869A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left="38" w:right="39"/>
              <w:rPr>
                <w:rFonts w:ascii="Arial" w:hAnsi="Arial" w:cs="Arial"/>
                <w:sz w:val="22"/>
                <w:szCs w:val="22"/>
              </w:rPr>
            </w:pPr>
          </w:p>
          <w:p w14:paraId="306CCAD3" w14:textId="77777777" w:rsidR="00931CAF" w:rsidRDefault="00931CAF" w:rsidP="00F869A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left="38" w:right="39"/>
              <w:rPr>
                <w:rFonts w:ascii="Arial" w:hAnsi="Arial" w:cs="Arial"/>
                <w:sz w:val="22"/>
                <w:szCs w:val="22"/>
              </w:rPr>
            </w:pPr>
          </w:p>
          <w:p w14:paraId="58ADCCC7" w14:textId="77777777" w:rsidR="00A750F5" w:rsidRDefault="00A750F5" w:rsidP="00F869A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left="38" w:right="39"/>
              <w:rPr>
                <w:rFonts w:ascii="Arial" w:hAnsi="Arial" w:cs="Arial"/>
                <w:sz w:val="22"/>
                <w:szCs w:val="22"/>
              </w:rPr>
            </w:pPr>
          </w:p>
          <w:p w14:paraId="1E95DD1D" w14:textId="77777777" w:rsidR="00A750F5" w:rsidRDefault="00A750F5" w:rsidP="00F869A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left="38" w:right="39"/>
              <w:rPr>
                <w:rFonts w:ascii="Arial" w:hAnsi="Arial" w:cs="Arial"/>
                <w:sz w:val="22"/>
                <w:szCs w:val="22"/>
              </w:rPr>
            </w:pPr>
          </w:p>
          <w:p w14:paraId="76506DCF" w14:textId="77777777" w:rsidR="00FF6479" w:rsidRDefault="00FF6479" w:rsidP="00F869A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left="38" w:right="39"/>
              <w:rPr>
                <w:rFonts w:ascii="Arial" w:hAnsi="Arial" w:cs="Arial"/>
                <w:sz w:val="22"/>
                <w:szCs w:val="22"/>
              </w:rPr>
            </w:pPr>
          </w:p>
          <w:p w14:paraId="06919AF5" w14:textId="77777777" w:rsidR="00931CAF" w:rsidRDefault="00931CAF" w:rsidP="00F869A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left="38" w:right="39"/>
              <w:rPr>
                <w:rFonts w:ascii="Arial" w:hAnsi="Arial" w:cs="Arial"/>
                <w:sz w:val="22"/>
                <w:szCs w:val="22"/>
              </w:rPr>
            </w:pPr>
          </w:p>
          <w:p w14:paraId="1AF26D1E" w14:textId="77777777" w:rsidR="00931CAF" w:rsidRPr="00931CAF" w:rsidRDefault="00931CAF" w:rsidP="00F869A8">
            <w:pPr>
              <w:ind w:left="38" w:right="39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2A97" w:rsidRPr="00931CAF" w14:paraId="37C2102F" w14:textId="77777777" w:rsidTr="00F869A8">
        <w:tc>
          <w:tcPr>
            <w:tcW w:w="8709" w:type="dxa"/>
            <w:gridSpan w:val="2"/>
            <w:tcBorders>
              <w:bottom w:val="single" w:sz="4" w:space="0" w:color="auto"/>
            </w:tcBorders>
          </w:tcPr>
          <w:p w14:paraId="743ACC2C" w14:textId="4105DF24" w:rsidR="00112A97" w:rsidRPr="00931CAF" w:rsidRDefault="00112A97" w:rsidP="00F869A8">
            <w:pPr>
              <w:ind w:left="38" w:right="39"/>
              <w:rPr>
                <w:rFonts w:ascii="Arial" w:hAnsi="Arial" w:cs="Arial"/>
                <w:sz w:val="22"/>
                <w:szCs w:val="18"/>
              </w:rPr>
            </w:pPr>
            <w:r w:rsidRPr="00931CAF">
              <w:rPr>
                <w:rFonts w:ascii="Arial" w:hAnsi="Arial" w:cs="Arial"/>
                <w:sz w:val="22"/>
                <w:szCs w:val="18"/>
              </w:rPr>
              <w:t>Can you confirm your organisation would be able to provide a minimum of £5</w:t>
            </w:r>
            <w:r w:rsidR="00BE6544">
              <w:rPr>
                <w:rFonts w:ascii="Arial" w:hAnsi="Arial" w:cs="Arial"/>
                <w:sz w:val="22"/>
                <w:szCs w:val="18"/>
              </w:rPr>
              <w:t xml:space="preserve"> million</w:t>
            </w:r>
            <w:r w:rsidRPr="00931CAF">
              <w:rPr>
                <w:rFonts w:ascii="Arial" w:hAnsi="Arial" w:cs="Arial"/>
                <w:sz w:val="22"/>
                <w:szCs w:val="18"/>
              </w:rPr>
              <w:t xml:space="preserve"> public liability insurance to cover an event of this type?</w:t>
            </w:r>
          </w:p>
        </w:tc>
        <w:tc>
          <w:tcPr>
            <w:tcW w:w="1747" w:type="dxa"/>
            <w:tcBorders>
              <w:bottom w:val="single" w:sz="4" w:space="0" w:color="auto"/>
            </w:tcBorders>
            <w:vAlign w:val="center"/>
          </w:tcPr>
          <w:p w14:paraId="0EB7AF05" w14:textId="77777777" w:rsidR="00112A97" w:rsidRPr="00931CAF" w:rsidRDefault="00112A97" w:rsidP="00F869A8">
            <w:pPr>
              <w:ind w:left="38" w:right="39"/>
              <w:rPr>
                <w:rFonts w:ascii="Arial" w:hAnsi="Arial" w:cs="Arial"/>
                <w:sz w:val="22"/>
                <w:szCs w:val="18"/>
              </w:rPr>
            </w:pPr>
            <w:r w:rsidRPr="00931CAF">
              <w:rPr>
                <w:rFonts w:ascii="Arial" w:hAnsi="Arial" w:cs="Arial"/>
                <w:sz w:val="22"/>
                <w:szCs w:val="18"/>
              </w:rPr>
              <w:t>Yes/No</w:t>
            </w:r>
          </w:p>
        </w:tc>
      </w:tr>
      <w:tr w:rsidR="00112A97" w:rsidRPr="00931CAF" w14:paraId="1812ABA3" w14:textId="77777777" w:rsidTr="00F869A8">
        <w:tc>
          <w:tcPr>
            <w:tcW w:w="8709" w:type="dxa"/>
            <w:gridSpan w:val="2"/>
            <w:tcBorders>
              <w:top w:val="nil"/>
              <w:left w:val="nil"/>
              <w:right w:val="nil"/>
            </w:tcBorders>
          </w:tcPr>
          <w:p w14:paraId="2AF3ABD9" w14:textId="77777777" w:rsidR="00F869A8" w:rsidRDefault="00F869A8" w:rsidP="00F869A8">
            <w:pPr>
              <w:ind w:left="38" w:right="39"/>
              <w:rPr>
                <w:rFonts w:ascii="Arial" w:hAnsi="Arial" w:cs="Arial"/>
                <w:b/>
                <w:bCs/>
                <w:sz w:val="22"/>
                <w:szCs w:val="18"/>
              </w:rPr>
            </w:pPr>
          </w:p>
          <w:p w14:paraId="61147654" w14:textId="77777777" w:rsidR="00112A97" w:rsidRPr="00F869A8" w:rsidRDefault="00112A97" w:rsidP="00F869A8">
            <w:pPr>
              <w:ind w:left="38" w:right="39"/>
              <w:rPr>
                <w:rFonts w:ascii="Arial" w:hAnsi="Arial" w:cs="Arial"/>
                <w:b/>
                <w:bCs/>
                <w:sz w:val="22"/>
                <w:szCs w:val="18"/>
              </w:rPr>
            </w:pPr>
            <w:r w:rsidRPr="00F869A8">
              <w:rPr>
                <w:rFonts w:ascii="Arial" w:hAnsi="Arial" w:cs="Arial"/>
                <w:b/>
                <w:bCs/>
                <w:sz w:val="22"/>
                <w:szCs w:val="18"/>
              </w:rPr>
              <w:t>Can you confirm you will be able to:</w:t>
            </w:r>
          </w:p>
        </w:tc>
        <w:tc>
          <w:tcPr>
            <w:tcW w:w="1747" w:type="dxa"/>
            <w:tcBorders>
              <w:top w:val="nil"/>
              <w:left w:val="nil"/>
              <w:right w:val="nil"/>
            </w:tcBorders>
            <w:vAlign w:val="center"/>
          </w:tcPr>
          <w:p w14:paraId="690C4DD4" w14:textId="77777777" w:rsidR="00112A97" w:rsidRPr="00931CAF" w:rsidRDefault="00112A97" w:rsidP="00F869A8">
            <w:pPr>
              <w:ind w:left="38" w:right="39"/>
              <w:rPr>
                <w:rFonts w:ascii="Arial" w:hAnsi="Arial" w:cs="Arial"/>
                <w:sz w:val="22"/>
                <w:szCs w:val="18"/>
              </w:rPr>
            </w:pPr>
          </w:p>
        </w:tc>
      </w:tr>
      <w:tr w:rsidR="00112A97" w:rsidRPr="00931CAF" w14:paraId="09597EE9" w14:textId="77777777" w:rsidTr="00F869A8">
        <w:tc>
          <w:tcPr>
            <w:tcW w:w="675" w:type="dxa"/>
          </w:tcPr>
          <w:p w14:paraId="1F4F5C17" w14:textId="77777777" w:rsidR="00112A97" w:rsidRPr="00931CAF" w:rsidRDefault="00112A97" w:rsidP="00F869A8">
            <w:pPr>
              <w:ind w:left="38" w:right="39"/>
              <w:rPr>
                <w:rFonts w:ascii="Arial" w:hAnsi="Arial" w:cs="Arial"/>
                <w:sz w:val="22"/>
                <w:szCs w:val="18"/>
              </w:rPr>
            </w:pPr>
            <w:r w:rsidRPr="00931CAF">
              <w:rPr>
                <w:rFonts w:ascii="Arial" w:hAnsi="Arial" w:cs="Arial"/>
                <w:sz w:val="22"/>
                <w:szCs w:val="18"/>
              </w:rPr>
              <w:t>a)</w:t>
            </w:r>
          </w:p>
        </w:tc>
        <w:tc>
          <w:tcPr>
            <w:tcW w:w="8034" w:type="dxa"/>
          </w:tcPr>
          <w:p w14:paraId="428CA9F5" w14:textId="77777777" w:rsidR="00112A97" w:rsidRPr="00931CAF" w:rsidRDefault="001B31EC" w:rsidP="00F869A8">
            <w:pPr>
              <w:ind w:left="38" w:right="39"/>
              <w:rPr>
                <w:rFonts w:ascii="Arial" w:hAnsi="Arial" w:cs="Arial"/>
                <w:sz w:val="22"/>
                <w:szCs w:val="18"/>
              </w:rPr>
            </w:pPr>
            <w:r w:rsidRPr="00931CAF">
              <w:rPr>
                <w:rFonts w:ascii="Arial" w:hAnsi="Arial" w:cs="Arial"/>
                <w:sz w:val="22"/>
                <w:szCs w:val="18"/>
              </w:rPr>
              <w:t xml:space="preserve">Provide personnel for the whole period of the event from </w:t>
            </w:r>
            <w:r w:rsidR="006459BC" w:rsidRPr="00931CAF">
              <w:rPr>
                <w:rFonts w:ascii="Arial" w:hAnsi="Arial" w:cs="Arial"/>
                <w:sz w:val="22"/>
                <w:szCs w:val="18"/>
              </w:rPr>
              <w:t>5.45am-2.00pm</w:t>
            </w:r>
            <w:r w:rsidRPr="00931CAF">
              <w:rPr>
                <w:rFonts w:ascii="Arial" w:hAnsi="Arial" w:cs="Arial"/>
                <w:sz w:val="22"/>
                <w:szCs w:val="18"/>
              </w:rPr>
              <w:t xml:space="preserve"> (or until the park is cleared of sellers and/or vehicles)?</w:t>
            </w:r>
          </w:p>
        </w:tc>
        <w:tc>
          <w:tcPr>
            <w:tcW w:w="1747" w:type="dxa"/>
            <w:vAlign w:val="center"/>
          </w:tcPr>
          <w:p w14:paraId="29610069" w14:textId="77777777" w:rsidR="00112A97" w:rsidRPr="00931CAF" w:rsidRDefault="001B31EC" w:rsidP="008B26C3">
            <w:pPr>
              <w:ind w:left="38" w:right="39"/>
              <w:jc w:val="center"/>
              <w:rPr>
                <w:rFonts w:ascii="Arial" w:hAnsi="Arial" w:cs="Arial"/>
                <w:sz w:val="22"/>
                <w:szCs w:val="18"/>
              </w:rPr>
            </w:pPr>
            <w:r w:rsidRPr="00931CAF">
              <w:rPr>
                <w:rFonts w:ascii="Arial" w:hAnsi="Arial" w:cs="Arial"/>
                <w:sz w:val="22"/>
                <w:szCs w:val="18"/>
              </w:rPr>
              <w:t>Yes/No</w:t>
            </w:r>
          </w:p>
        </w:tc>
      </w:tr>
      <w:tr w:rsidR="00112A97" w:rsidRPr="00931CAF" w14:paraId="31CD07C8" w14:textId="77777777" w:rsidTr="00F869A8">
        <w:tc>
          <w:tcPr>
            <w:tcW w:w="675" w:type="dxa"/>
          </w:tcPr>
          <w:p w14:paraId="49665E0D" w14:textId="77777777" w:rsidR="00112A97" w:rsidRPr="00931CAF" w:rsidRDefault="001B31EC" w:rsidP="00F869A8">
            <w:pPr>
              <w:ind w:left="38" w:right="39"/>
              <w:rPr>
                <w:rFonts w:ascii="Arial" w:hAnsi="Arial" w:cs="Arial"/>
                <w:sz w:val="22"/>
                <w:szCs w:val="18"/>
              </w:rPr>
            </w:pPr>
            <w:r w:rsidRPr="00931CAF">
              <w:rPr>
                <w:rFonts w:ascii="Arial" w:hAnsi="Arial" w:cs="Arial"/>
                <w:sz w:val="22"/>
                <w:szCs w:val="18"/>
              </w:rPr>
              <w:t>b)</w:t>
            </w:r>
          </w:p>
        </w:tc>
        <w:tc>
          <w:tcPr>
            <w:tcW w:w="8034" w:type="dxa"/>
          </w:tcPr>
          <w:p w14:paraId="7732F568" w14:textId="70A77AAD" w:rsidR="00112A97" w:rsidRPr="00931CAF" w:rsidRDefault="001B31EC" w:rsidP="00F869A8">
            <w:pPr>
              <w:ind w:left="38" w:right="39"/>
              <w:rPr>
                <w:rFonts w:ascii="Arial" w:hAnsi="Arial" w:cs="Arial"/>
                <w:sz w:val="22"/>
                <w:szCs w:val="18"/>
              </w:rPr>
            </w:pPr>
            <w:r w:rsidRPr="00931CAF">
              <w:rPr>
                <w:rFonts w:ascii="Arial" w:hAnsi="Arial" w:cs="Arial"/>
                <w:sz w:val="22"/>
                <w:szCs w:val="18"/>
              </w:rPr>
              <w:t xml:space="preserve">Provide </w:t>
            </w:r>
            <w:r w:rsidR="009B6696">
              <w:rPr>
                <w:rFonts w:ascii="Arial" w:hAnsi="Arial" w:cs="Arial"/>
                <w:sz w:val="22"/>
                <w:szCs w:val="18"/>
              </w:rPr>
              <w:t>AT LEAST</w:t>
            </w:r>
            <w:r w:rsidRPr="00931CAF">
              <w:rPr>
                <w:rFonts w:ascii="Arial" w:hAnsi="Arial" w:cs="Arial"/>
                <w:sz w:val="22"/>
                <w:szCs w:val="18"/>
              </w:rPr>
              <w:t xml:space="preserve"> </w:t>
            </w:r>
            <w:r w:rsidR="006459BC" w:rsidRPr="00931CAF">
              <w:rPr>
                <w:rFonts w:ascii="Arial" w:hAnsi="Arial" w:cs="Arial"/>
                <w:sz w:val="22"/>
                <w:szCs w:val="18"/>
              </w:rPr>
              <w:t>two</w:t>
            </w:r>
            <w:r w:rsidRPr="00931CAF">
              <w:rPr>
                <w:rFonts w:ascii="Arial" w:hAnsi="Arial" w:cs="Arial"/>
                <w:sz w:val="22"/>
                <w:szCs w:val="18"/>
              </w:rPr>
              <w:t xml:space="preserve"> </w:t>
            </w:r>
            <w:r w:rsidR="006459BC" w:rsidRPr="00931CAF">
              <w:rPr>
                <w:rFonts w:ascii="Arial" w:hAnsi="Arial" w:cs="Arial"/>
                <w:sz w:val="22"/>
                <w:szCs w:val="18"/>
              </w:rPr>
              <w:t>people</w:t>
            </w:r>
            <w:r w:rsidRPr="00931CAF">
              <w:rPr>
                <w:rFonts w:ascii="Arial" w:hAnsi="Arial" w:cs="Arial"/>
                <w:sz w:val="22"/>
                <w:szCs w:val="18"/>
              </w:rPr>
              <w:t xml:space="preserve"> to collect gate money from </w:t>
            </w:r>
            <w:r w:rsidR="006459BC" w:rsidRPr="00931CAF">
              <w:rPr>
                <w:rFonts w:ascii="Arial" w:hAnsi="Arial" w:cs="Arial"/>
                <w:sz w:val="22"/>
                <w:szCs w:val="18"/>
              </w:rPr>
              <w:t>5.45am</w:t>
            </w:r>
          </w:p>
        </w:tc>
        <w:tc>
          <w:tcPr>
            <w:tcW w:w="1747" w:type="dxa"/>
            <w:vAlign w:val="center"/>
          </w:tcPr>
          <w:p w14:paraId="78FD8B11" w14:textId="77777777" w:rsidR="00112A97" w:rsidRPr="00931CAF" w:rsidRDefault="001B31EC" w:rsidP="008B26C3">
            <w:pPr>
              <w:ind w:left="38" w:right="39"/>
              <w:jc w:val="center"/>
              <w:rPr>
                <w:rFonts w:ascii="Arial" w:hAnsi="Arial" w:cs="Arial"/>
                <w:sz w:val="22"/>
                <w:szCs w:val="18"/>
              </w:rPr>
            </w:pPr>
            <w:r w:rsidRPr="00931CAF">
              <w:rPr>
                <w:rFonts w:ascii="Arial" w:hAnsi="Arial" w:cs="Arial"/>
                <w:sz w:val="22"/>
                <w:szCs w:val="18"/>
              </w:rPr>
              <w:t>Yes/No</w:t>
            </w:r>
          </w:p>
        </w:tc>
      </w:tr>
      <w:tr w:rsidR="00112A97" w:rsidRPr="00931CAF" w14:paraId="42128E61" w14:textId="77777777" w:rsidTr="00F869A8">
        <w:tc>
          <w:tcPr>
            <w:tcW w:w="675" w:type="dxa"/>
          </w:tcPr>
          <w:p w14:paraId="21B06032" w14:textId="77777777" w:rsidR="00112A97" w:rsidRPr="00931CAF" w:rsidRDefault="001B31EC" w:rsidP="00F869A8">
            <w:pPr>
              <w:ind w:left="38" w:right="39"/>
              <w:rPr>
                <w:rFonts w:ascii="Arial" w:hAnsi="Arial" w:cs="Arial"/>
                <w:sz w:val="22"/>
                <w:szCs w:val="18"/>
              </w:rPr>
            </w:pPr>
            <w:r w:rsidRPr="00931CAF">
              <w:rPr>
                <w:rFonts w:ascii="Arial" w:hAnsi="Arial" w:cs="Arial"/>
                <w:sz w:val="22"/>
                <w:szCs w:val="18"/>
              </w:rPr>
              <w:t>c)</w:t>
            </w:r>
          </w:p>
        </w:tc>
        <w:tc>
          <w:tcPr>
            <w:tcW w:w="8034" w:type="dxa"/>
          </w:tcPr>
          <w:p w14:paraId="06671E28" w14:textId="77777777" w:rsidR="00112A97" w:rsidRPr="00931CAF" w:rsidRDefault="001B31EC" w:rsidP="00F869A8">
            <w:pPr>
              <w:ind w:left="38" w:right="39"/>
              <w:rPr>
                <w:rFonts w:ascii="Arial" w:hAnsi="Arial" w:cs="Arial"/>
                <w:sz w:val="22"/>
                <w:szCs w:val="18"/>
              </w:rPr>
            </w:pPr>
            <w:r w:rsidRPr="00931CAF">
              <w:rPr>
                <w:rFonts w:ascii="Arial" w:hAnsi="Arial" w:cs="Arial"/>
                <w:sz w:val="22"/>
                <w:szCs w:val="18"/>
              </w:rPr>
              <w:t>Provide personnel to clear the park of all rubbish and to remove any materials that cannot be accommodated in the wheeled bins?</w:t>
            </w:r>
          </w:p>
        </w:tc>
        <w:tc>
          <w:tcPr>
            <w:tcW w:w="1747" w:type="dxa"/>
            <w:vAlign w:val="center"/>
          </w:tcPr>
          <w:p w14:paraId="3CFC9CA7" w14:textId="77777777" w:rsidR="00112A97" w:rsidRPr="00931CAF" w:rsidRDefault="001B31EC" w:rsidP="008B26C3">
            <w:pPr>
              <w:ind w:left="38" w:right="39"/>
              <w:jc w:val="center"/>
              <w:rPr>
                <w:rFonts w:ascii="Arial" w:hAnsi="Arial" w:cs="Arial"/>
                <w:sz w:val="22"/>
                <w:szCs w:val="18"/>
              </w:rPr>
            </w:pPr>
            <w:r w:rsidRPr="00931CAF">
              <w:rPr>
                <w:rFonts w:ascii="Arial" w:hAnsi="Arial" w:cs="Arial"/>
                <w:sz w:val="22"/>
                <w:szCs w:val="18"/>
              </w:rPr>
              <w:t>Yes/No</w:t>
            </w:r>
          </w:p>
        </w:tc>
      </w:tr>
      <w:tr w:rsidR="00112A97" w:rsidRPr="00931CAF" w14:paraId="2EF65B0F" w14:textId="77777777" w:rsidTr="00F869A8">
        <w:tc>
          <w:tcPr>
            <w:tcW w:w="675" w:type="dxa"/>
          </w:tcPr>
          <w:p w14:paraId="5CED05AA" w14:textId="77777777" w:rsidR="00112A97" w:rsidRPr="00931CAF" w:rsidRDefault="001B31EC" w:rsidP="00F869A8">
            <w:pPr>
              <w:ind w:left="38" w:right="39"/>
              <w:rPr>
                <w:rFonts w:ascii="Arial" w:hAnsi="Arial" w:cs="Arial"/>
                <w:sz w:val="22"/>
                <w:szCs w:val="18"/>
              </w:rPr>
            </w:pPr>
            <w:r w:rsidRPr="00931CAF">
              <w:rPr>
                <w:rFonts w:ascii="Arial" w:hAnsi="Arial" w:cs="Arial"/>
                <w:sz w:val="22"/>
                <w:szCs w:val="18"/>
              </w:rPr>
              <w:t>d)</w:t>
            </w:r>
          </w:p>
        </w:tc>
        <w:tc>
          <w:tcPr>
            <w:tcW w:w="8034" w:type="dxa"/>
          </w:tcPr>
          <w:p w14:paraId="0BFF3037" w14:textId="77777777" w:rsidR="00112A97" w:rsidRPr="00931CAF" w:rsidRDefault="001B31EC" w:rsidP="00F869A8">
            <w:pPr>
              <w:ind w:left="38" w:right="39"/>
              <w:rPr>
                <w:rFonts w:ascii="Arial" w:hAnsi="Arial" w:cs="Arial"/>
                <w:sz w:val="22"/>
                <w:szCs w:val="18"/>
              </w:rPr>
            </w:pPr>
            <w:r w:rsidRPr="00931CAF">
              <w:rPr>
                <w:rFonts w:ascii="Arial" w:hAnsi="Arial" w:cs="Arial"/>
                <w:sz w:val="22"/>
                <w:szCs w:val="18"/>
              </w:rPr>
              <w:t xml:space="preserve">Provide personnel to collect the car boot materials from the Town Council Office and leave a deposit cheque for £50 on the Thursday before the event between </w:t>
            </w:r>
            <w:r w:rsidR="006459BC" w:rsidRPr="00931CAF">
              <w:rPr>
                <w:rFonts w:ascii="Arial" w:hAnsi="Arial" w:cs="Arial"/>
                <w:sz w:val="22"/>
                <w:szCs w:val="18"/>
              </w:rPr>
              <w:t xml:space="preserve">9.30am-12.30pm, </w:t>
            </w:r>
            <w:r w:rsidRPr="00931CAF">
              <w:rPr>
                <w:rFonts w:ascii="Arial" w:hAnsi="Arial" w:cs="Arial"/>
                <w:sz w:val="22"/>
                <w:szCs w:val="18"/>
              </w:rPr>
              <w:t>and to return those materials on the Tuesday following the event, during the same hours?</w:t>
            </w:r>
          </w:p>
        </w:tc>
        <w:tc>
          <w:tcPr>
            <w:tcW w:w="1747" w:type="dxa"/>
            <w:vAlign w:val="center"/>
          </w:tcPr>
          <w:p w14:paraId="57E95F35" w14:textId="77777777" w:rsidR="00112A97" w:rsidRPr="00931CAF" w:rsidRDefault="001B31EC" w:rsidP="008B26C3">
            <w:pPr>
              <w:ind w:left="38" w:right="39"/>
              <w:jc w:val="center"/>
              <w:rPr>
                <w:rFonts w:ascii="Arial" w:hAnsi="Arial" w:cs="Arial"/>
                <w:sz w:val="22"/>
                <w:szCs w:val="18"/>
              </w:rPr>
            </w:pPr>
            <w:r w:rsidRPr="00931CAF">
              <w:rPr>
                <w:rFonts w:ascii="Arial" w:hAnsi="Arial" w:cs="Arial"/>
                <w:sz w:val="22"/>
                <w:szCs w:val="18"/>
              </w:rPr>
              <w:t>Yes/No</w:t>
            </w:r>
          </w:p>
        </w:tc>
      </w:tr>
      <w:tr w:rsidR="001B31EC" w:rsidRPr="00931CAF" w14:paraId="6659B525" w14:textId="77777777" w:rsidTr="00F869A8">
        <w:tc>
          <w:tcPr>
            <w:tcW w:w="8709" w:type="dxa"/>
            <w:gridSpan w:val="2"/>
            <w:tcBorders>
              <w:bottom w:val="single" w:sz="4" w:space="0" w:color="auto"/>
            </w:tcBorders>
          </w:tcPr>
          <w:p w14:paraId="3C100A05" w14:textId="77777777" w:rsidR="001B31EC" w:rsidRPr="00931CAF" w:rsidRDefault="001B31EC" w:rsidP="00F869A8">
            <w:pPr>
              <w:ind w:left="38" w:right="39"/>
              <w:rPr>
                <w:rFonts w:ascii="Arial" w:hAnsi="Arial" w:cs="Arial"/>
                <w:sz w:val="22"/>
                <w:szCs w:val="18"/>
              </w:rPr>
            </w:pPr>
            <w:r w:rsidRPr="00931CAF">
              <w:rPr>
                <w:rFonts w:ascii="Arial" w:hAnsi="Arial" w:cs="Arial"/>
                <w:sz w:val="22"/>
                <w:szCs w:val="18"/>
              </w:rPr>
              <w:t>Do you understand that failure to comply with points a) to d) above will result in subsequent years</w:t>
            </w:r>
            <w:r w:rsidR="00D81159" w:rsidRPr="00931CAF">
              <w:rPr>
                <w:rFonts w:ascii="Arial" w:hAnsi="Arial" w:cs="Arial"/>
                <w:sz w:val="22"/>
                <w:szCs w:val="18"/>
              </w:rPr>
              <w:t>’</w:t>
            </w:r>
            <w:r w:rsidRPr="00931CAF">
              <w:rPr>
                <w:rFonts w:ascii="Arial" w:hAnsi="Arial" w:cs="Arial"/>
                <w:sz w:val="22"/>
                <w:szCs w:val="18"/>
              </w:rPr>
              <w:t xml:space="preserve"> application</w:t>
            </w:r>
            <w:r w:rsidR="00AE3135">
              <w:rPr>
                <w:rFonts w:ascii="Arial" w:hAnsi="Arial" w:cs="Arial"/>
                <w:sz w:val="22"/>
                <w:szCs w:val="18"/>
              </w:rPr>
              <w:t>s</w:t>
            </w:r>
            <w:r w:rsidRPr="00931CAF">
              <w:rPr>
                <w:rFonts w:ascii="Arial" w:hAnsi="Arial" w:cs="Arial"/>
                <w:sz w:val="22"/>
                <w:szCs w:val="18"/>
              </w:rPr>
              <w:t xml:space="preserve"> possibly being rejected?</w:t>
            </w:r>
          </w:p>
        </w:tc>
        <w:tc>
          <w:tcPr>
            <w:tcW w:w="1747" w:type="dxa"/>
            <w:tcBorders>
              <w:bottom w:val="single" w:sz="4" w:space="0" w:color="auto"/>
            </w:tcBorders>
            <w:vAlign w:val="center"/>
          </w:tcPr>
          <w:p w14:paraId="4E5D24CD" w14:textId="77777777" w:rsidR="001B31EC" w:rsidRPr="00931CAF" w:rsidRDefault="001B31EC" w:rsidP="008B26C3">
            <w:pPr>
              <w:ind w:left="38" w:right="39"/>
              <w:jc w:val="center"/>
              <w:rPr>
                <w:rFonts w:ascii="Arial" w:hAnsi="Arial" w:cs="Arial"/>
                <w:sz w:val="22"/>
                <w:szCs w:val="18"/>
              </w:rPr>
            </w:pPr>
            <w:r w:rsidRPr="00931CAF">
              <w:rPr>
                <w:rFonts w:ascii="Arial" w:hAnsi="Arial" w:cs="Arial"/>
                <w:sz w:val="22"/>
                <w:szCs w:val="18"/>
              </w:rPr>
              <w:t>Yes/No</w:t>
            </w:r>
          </w:p>
        </w:tc>
      </w:tr>
      <w:tr w:rsidR="00D81159" w:rsidRPr="00931CAF" w14:paraId="1BD5440C" w14:textId="77777777" w:rsidTr="00F869A8">
        <w:tc>
          <w:tcPr>
            <w:tcW w:w="10456" w:type="dxa"/>
            <w:gridSpan w:val="3"/>
            <w:tcBorders>
              <w:left w:val="nil"/>
              <w:bottom w:val="nil"/>
              <w:right w:val="nil"/>
            </w:tcBorders>
          </w:tcPr>
          <w:p w14:paraId="1A874321" w14:textId="77777777" w:rsidR="00F869A8" w:rsidRDefault="00F869A8" w:rsidP="00F869A8">
            <w:pPr>
              <w:ind w:left="38" w:right="39"/>
              <w:rPr>
                <w:rFonts w:ascii="Arial" w:hAnsi="Arial" w:cs="Arial"/>
                <w:sz w:val="22"/>
                <w:szCs w:val="18"/>
              </w:rPr>
            </w:pPr>
          </w:p>
          <w:p w14:paraId="52271809" w14:textId="77777777" w:rsidR="00D81159" w:rsidRPr="00F869A8" w:rsidRDefault="00D81159" w:rsidP="00F869A8">
            <w:pPr>
              <w:ind w:left="38" w:right="39"/>
              <w:rPr>
                <w:rFonts w:ascii="Arial" w:hAnsi="Arial" w:cs="Arial"/>
                <w:b/>
                <w:bCs/>
                <w:sz w:val="22"/>
                <w:szCs w:val="18"/>
              </w:rPr>
            </w:pPr>
            <w:r w:rsidRPr="00F869A8">
              <w:rPr>
                <w:rFonts w:ascii="Arial" w:hAnsi="Arial" w:cs="Arial"/>
                <w:b/>
                <w:bCs/>
                <w:sz w:val="22"/>
                <w:szCs w:val="18"/>
              </w:rPr>
              <w:t xml:space="preserve">If you have answered ‘Yes’ to all </w:t>
            </w:r>
            <w:r w:rsidR="008B26C3">
              <w:rPr>
                <w:rFonts w:ascii="Arial" w:hAnsi="Arial" w:cs="Arial"/>
                <w:b/>
                <w:bCs/>
                <w:sz w:val="22"/>
                <w:szCs w:val="18"/>
              </w:rPr>
              <w:t xml:space="preserve">five </w:t>
            </w:r>
            <w:r w:rsidRPr="00F869A8">
              <w:rPr>
                <w:rFonts w:ascii="Arial" w:hAnsi="Arial" w:cs="Arial"/>
                <w:b/>
                <w:bCs/>
                <w:sz w:val="22"/>
                <w:szCs w:val="18"/>
              </w:rPr>
              <w:t xml:space="preserve">questions above, please provide the following </w:t>
            </w:r>
            <w:r w:rsidR="006459BC" w:rsidRPr="00F869A8">
              <w:rPr>
                <w:rFonts w:ascii="Arial" w:hAnsi="Arial" w:cs="Arial"/>
                <w:b/>
                <w:bCs/>
                <w:sz w:val="22"/>
                <w:szCs w:val="18"/>
              </w:rPr>
              <w:t>i</w:t>
            </w:r>
            <w:r w:rsidRPr="00F869A8">
              <w:rPr>
                <w:rFonts w:ascii="Arial" w:hAnsi="Arial" w:cs="Arial"/>
                <w:b/>
                <w:bCs/>
                <w:sz w:val="22"/>
                <w:szCs w:val="18"/>
              </w:rPr>
              <w:t>nformation:</w:t>
            </w:r>
          </w:p>
          <w:p w14:paraId="40D20350" w14:textId="77777777" w:rsidR="006459BC" w:rsidRPr="00931CAF" w:rsidRDefault="006459BC" w:rsidP="00F869A8">
            <w:pPr>
              <w:ind w:left="38" w:right="39"/>
              <w:rPr>
                <w:rFonts w:ascii="Arial" w:hAnsi="Arial" w:cs="Arial"/>
                <w:sz w:val="22"/>
                <w:szCs w:val="18"/>
              </w:rPr>
            </w:pPr>
          </w:p>
          <w:p w14:paraId="53D5D912" w14:textId="77777777" w:rsidR="006459BC" w:rsidRPr="00931CAF" w:rsidRDefault="006459BC" w:rsidP="00F869A8">
            <w:pPr>
              <w:ind w:left="38" w:right="39"/>
              <w:rPr>
                <w:rFonts w:ascii="Arial" w:hAnsi="Arial" w:cs="Arial"/>
                <w:sz w:val="22"/>
                <w:szCs w:val="18"/>
              </w:rPr>
            </w:pPr>
            <w:r w:rsidRPr="00931CAF">
              <w:rPr>
                <w:rFonts w:ascii="Arial" w:hAnsi="Arial" w:cs="Arial"/>
                <w:sz w:val="22"/>
                <w:szCs w:val="18"/>
              </w:rPr>
              <w:t>Name and address of organisation:</w:t>
            </w:r>
          </w:p>
          <w:p w14:paraId="4DF56C8B" w14:textId="77777777" w:rsidR="006459BC" w:rsidRPr="00931CAF" w:rsidRDefault="006459BC" w:rsidP="00F869A8">
            <w:pPr>
              <w:ind w:left="38" w:right="39"/>
              <w:rPr>
                <w:rFonts w:ascii="Arial" w:hAnsi="Arial" w:cs="Arial"/>
                <w:sz w:val="22"/>
                <w:szCs w:val="18"/>
              </w:rPr>
            </w:pPr>
          </w:p>
          <w:p w14:paraId="5B51E4A4" w14:textId="77777777" w:rsidR="006459BC" w:rsidRPr="00931CAF" w:rsidRDefault="006459BC" w:rsidP="00F869A8">
            <w:pPr>
              <w:ind w:left="38" w:right="39"/>
              <w:rPr>
                <w:rFonts w:ascii="Arial" w:hAnsi="Arial" w:cs="Arial"/>
                <w:sz w:val="22"/>
                <w:szCs w:val="18"/>
              </w:rPr>
            </w:pPr>
          </w:p>
          <w:p w14:paraId="6FBD40BD" w14:textId="77777777" w:rsidR="006459BC" w:rsidRPr="00931CAF" w:rsidRDefault="006459BC" w:rsidP="00F869A8">
            <w:pPr>
              <w:ind w:left="38" w:right="39"/>
              <w:rPr>
                <w:rFonts w:ascii="Arial" w:hAnsi="Arial" w:cs="Arial"/>
                <w:sz w:val="22"/>
                <w:szCs w:val="18"/>
              </w:rPr>
            </w:pPr>
          </w:p>
          <w:p w14:paraId="4A6998B5" w14:textId="77777777" w:rsidR="006459BC" w:rsidRPr="00931CAF" w:rsidRDefault="006459BC" w:rsidP="00F869A8">
            <w:pPr>
              <w:ind w:left="38" w:right="39"/>
              <w:rPr>
                <w:rFonts w:ascii="Arial" w:hAnsi="Arial" w:cs="Arial"/>
                <w:sz w:val="22"/>
                <w:szCs w:val="18"/>
              </w:rPr>
            </w:pPr>
            <w:r w:rsidRPr="00931CAF">
              <w:rPr>
                <w:rFonts w:ascii="Arial" w:hAnsi="Arial" w:cs="Arial"/>
                <w:sz w:val="22"/>
                <w:szCs w:val="18"/>
              </w:rPr>
              <w:t>Name of contact person:</w:t>
            </w:r>
          </w:p>
          <w:p w14:paraId="50142FF2" w14:textId="77777777" w:rsidR="006459BC" w:rsidRPr="00931CAF" w:rsidRDefault="006459BC" w:rsidP="00F869A8">
            <w:pPr>
              <w:ind w:left="38" w:right="39"/>
              <w:rPr>
                <w:rFonts w:ascii="Arial" w:hAnsi="Arial" w:cs="Arial"/>
                <w:sz w:val="22"/>
                <w:szCs w:val="18"/>
              </w:rPr>
            </w:pPr>
          </w:p>
          <w:p w14:paraId="318028BD" w14:textId="77777777" w:rsidR="006459BC" w:rsidRDefault="006459BC" w:rsidP="00F869A8">
            <w:pPr>
              <w:ind w:left="38" w:right="39"/>
              <w:rPr>
                <w:rFonts w:ascii="Arial" w:hAnsi="Arial" w:cs="Arial"/>
                <w:sz w:val="22"/>
                <w:szCs w:val="18"/>
              </w:rPr>
            </w:pPr>
            <w:r w:rsidRPr="00931CAF">
              <w:rPr>
                <w:rFonts w:ascii="Arial" w:hAnsi="Arial" w:cs="Arial"/>
                <w:sz w:val="22"/>
                <w:szCs w:val="18"/>
              </w:rPr>
              <w:t>Email and telephone:</w:t>
            </w:r>
          </w:p>
          <w:p w14:paraId="1CA79BA0" w14:textId="77777777" w:rsidR="00F73989" w:rsidRDefault="00F73989" w:rsidP="00F869A8">
            <w:pPr>
              <w:ind w:left="38" w:right="39"/>
              <w:rPr>
                <w:rFonts w:ascii="Arial" w:hAnsi="Arial" w:cs="Arial"/>
                <w:sz w:val="22"/>
                <w:szCs w:val="18"/>
              </w:rPr>
            </w:pPr>
          </w:p>
          <w:p w14:paraId="650A0F1B" w14:textId="77777777" w:rsidR="006459BC" w:rsidRPr="00931CAF" w:rsidRDefault="006459BC" w:rsidP="00F869A8">
            <w:pPr>
              <w:ind w:left="38" w:right="39"/>
              <w:rPr>
                <w:rFonts w:ascii="Arial" w:hAnsi="Arial" w:cs="Arial"/>
                <w:sz w:val="22"/>
                <w:szCs w:val="18"/>
              </w:rPr>
            </w:pPr>
          </w:p>
          <w:p w14:paraId="4DF271AC" w14:textId="77777777" w:rsidR="006459BC" w:rsidRPr="00931CAF" w:rsidRDefault="006459BC" w:rsidP="00F869A8">
            <w:pPr>
              <w:ind w:left="38" w:right="39"/>
              <w:rPr>
                <w:rFonts w:ascii="Arial" w:hAnsi="Arial" w:cs="Arial"/>
                <w:sz w:val="22"/>
                <w:szCs w:val="18"/>
              </w:rPr>
            </w:pPr>
            <w:r w:rsidRPr="00931CAF">
              <w:rPr>
                <w:rFonts w:ascii="Arial" w:hAnsi="Arial" w:cs="Arial"/>
                <w:sz w:val="22"/>
                <w:szCs w:val="18"/>
              </w:rPr>
              <w:t>Signed</w:t>
            </w:r>
            <w:r w:rsidR="00AE3135">
              <w:rPr>
                <w:rFonts w:ascii="Arial" w:hAnsi="Arial" w:cs="Arial"/>
                <w:sz w:val="22"/>
                <w:szCs w:val="18"/>
              </w:rPr>
              <w:t>:</w:t>
            </w:r>
          </w:p>
          <w:p w14:paraId="68FFBEC8" w14:textId="77777777" w:rsidR="006459BC" w:rsidRPr="00931CAF" w:rsidRDefault="006459BC" w:rsidP="00F869A8">
            <w:pPr>
              <w:ind w:left="38" w:right="39"/>
              <w:rPr>
                <w:rFonts w:ascii="Arial" w:hAnsi="Arial" w:cs="Arial"/>
                <w:sz w:val="22"/>
                <w:szCs w:val="18"/>
              </w:rPr>
            </w:pPr>
          </w:p>
          <w:p w14:paraId="3646DCB1" w14:textId="77777777" w:rsidR="006459BC" w:rsidRPr="00931CAF" w:rsidRDefault="006459BC" w:rsidP="00F869A8">
            <w:pPr>
              <w:ind w:left="38" w:right="39"/>
              <w:rPr>
                <w:rFonts w:ascii="Arial" w:hAnsi="Arial" w:cs="Arial"/>
                <w:sz w:val="22"/>
                <w:szCs w:val="18"/>
              </w:rPr>
            </w:pPr>
            <w:r w:rsidRPr="00931CAF">
              <w:rPr>
                <w:rFonts w:ascii="Arial" w:hAnsi="Arial" w:cs="Arial"/>
                <w:sz w:val="22"/>
                <w:szCs w:val="18"/>
              </w:rPr>
              <w:t>Date:</w:t>
            </w:r>
          </w:p>
          <w:p w14:paraId="578D4A91" w14:textId="77777777" w:rsidR="006459BC" w:rsidRPr="00931CAF" w:rsidRDefault="006459BC" w:rsidP="00F869A8">
            <w:pPr>
              <w:ind w:left="38" w:right="39"/>
              <w:rPr>
                <w:rFonts w:ascii="Arial" w:hAnsi="Arial" w:cs="Arial"/>
                <w:sz w:val="22"/>
                <w:szCs w:val="18"/>
              </w:rPr>
            </w:pPr>
          </w:p>
          <w:p w14:paraId="62727577" w14:textId="62223293" w:rsidR="00C567C1" w:rsidRDefault="00C567C1" w:rsidP="00F869A8">
            <w:pPr>
              <w:ind w:left="38" w:right="39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Please post or email this form to the address below, to arrive no later than </w:t>
            </w:r>
            <w:r w:rsidRPr="002F7F9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30</w:t>
            </w:r>
            <w:r w:rsidRPr="002F7F9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vertAlign w:val="superscript"/>
              </w:rPr>
              <w:t>th</w:t>
            </w:r>
            <w:r w:rsidRPr="002F7F9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November 202</w:t>
            </w:r>
            <w:r w:rsidR="008950F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6</w:t>
            </w:r>
            <w:r w:rsidRPr="002F7F9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.</w:t>
            </w:r>
          </w:p>
          <w:p w14:paraId="5C11396F" w14:textId="77777777" w:rsidR="006459BC" w:rsidRPr="00931CAF" w:rsidRDefault="006459BC" w:rsidP="00F869A8">
            <w:pPr>
              <w:ind w:left="38" w:right="39"/>
              <w:rPr>
                <w:rFonts w:ascii="Arial" w:hAnsi="Arial" w:cs="Arial"/>
                <w:sz w:val="22"/>
                <w:szCs w:val="18"/>
              </w:rPr>
            </w:pPr>
            <w:r w:rsidRPr="00931CAF">
              <w:rPr>
                <w:rFonts w:ascii="Arial" w:hAnsi="Arial" w:cs="Arial"/>
                <w:i/>
                <w:iCs/>
                <w:sz w:val="18"/>
                <w:szCs w:val="18"/>
              </w:rPr>
              <w:t>Bedale Town Council reserves the right to refuse any application, even if all the above criteria are met.</w:t>
            </w:r>
          </w:p>
        </w:tc>
      </w:tr>
    </w:tbl>
    <w:p w14:paraId="5FA04957" w14:textId="70ED4459" w:rsidR="00A22D58" w:rsidRDefault="009C58D4" w:rsidP="006459BC">
      <w:pPr>
        <w:rPr>
          <w:rFonts w:ascii="Arial" w:hAnsi="Arial" w:cs="Arial"/>
        </w:rPr>
      </w:pPr>
      <w:r w:rsidRPr="006459BC"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57728" behindDoc="0" locked="0" layoutInCell="1" allowOverlap="1" wp14:anchorId="232A654D" wp14:editId="3CCBC910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161280" cy="5592445"/>
            <wp:effectExtent l="0" t="0" r="0" b="0"/>
            <wp:wrapSquare wrapText="bothSides"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1280" cy="559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30532F" w14:textId="77777777" w:rsidR="005B0A1D" w:rsidRPr="006459BC" w:rsidRDefault="005B0A1D" w:rsidP="006459BC">
      <w:pPr>
        <w:rPr>
          <w:rFonts w:ascii="Arial" w:hAnsi="Arial" w:cs="Arial"/>
        </w:rPr>
      </w:pPr>
    </w:p>
    <w:sectPr w:rsidR="005B0A1D" w:rsidRPr="006459BC" w:rsidSect="00A750F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09" w:right="851" w:bottom="709" w:left="851" w:header="426" w:footer="1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2672A" w14:textId="77777777" w:rsidR="00AF7FD0" w:rsidRDefault="00AF7FD0">
      <w:r>
        <w:separator/>
      </w:r>
    </w:p>
  </w:endnote>
  <w:endnote w:type="continuationSeparator" w:id="0">
    <w:p w14:paraId="0E89DD8A" w14:textId="77777777" w:rsidR="00AF7FD0" w:rsidRDefault="00AF7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F2AC6" w14:textId="77777777" w:rsidR="000E3D29" w:rsidRDefault="000E3D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70AF8" w14:textId="6F42C348" w:rsidR="004B6A7F" w:rsidRPr="00E350A9" w:rsidRDefault="009C58D4">
    <w:pPr>
      <w:pStyle w:val="Footer"/>
      <w:rPr>
        <w:bCs/>
      </w:rPr>
    </w:pPr>
    <w:r>
      <w:rPr>
        <w:noProof/>
      </w:rPr>
      <mc:AlternateContent>
        <mc:Choice Requires="wpg">
          <w:drawing>
            <wp:anchor distT="0" distB="0" distL="0" distR="0" simplePos="0" relativeHeight="251656704" behindDoc="0" locked="0" layoutInCell="1" allowOverlap="1" wp14:anchorId="395128DD" wp14:editId="267EF326">
              <wp:simplePos x="0" y="0"/>
              <wp:positionH relativeFrom="page">
                <wp:posOffset>799465</wp:posOffset>
              </wp:positionH>
              <wp:positionV relativeFrom="page">
                <wp:posOffset>10182860</wp:posOffset>
              </wp:positionV>
              <wp:extent cx="6478905" cy="320040"/>
              <wp:effectExtent l="0" t="1270" r="0" b="2540"/>
              <wp:wrapSquare wrapText="bothSides"/>
              <wp:docPr id="1491220144" name="Group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78905" cy="320040"/>
                        <a:chOff x="0" y="0"/>
                        <a:chExt cx="5962650" cy="323851"/>
                      </a:xfrm>
                    </wpg:grpSpPr>
                    <wps:wsp>
                      <wps:cNvPr id="262273898" name="Rectangle 38"/>
                      <wps:cNvSpPr>
                        <a:spLocks noChangeArrowheads="1"/>
                      </wps:cNvSpPr>
                      <wps:spPr bwMode="auto"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815121967" name="Text Box 39"/>
                      <wps:cNvSpPr txBox="1">
                        <a:spLocks noChangeArrowheads="1"/>
                      </wps:cNvSpPr>
                      <wps:spPr bwMode="auto"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E33DF6" w14:textId="77777777" w:rsidR="00E455FA" w:rsidRPr="00E455FA" w:rsidRDefault="00E455FA">
                            <w:pPr>
                              <w:jc w:val="right"/>
                              <w:rPr>
                                <w:color w:val="8080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0" anchor="b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95128DD" id="Group 37" o:spid="_x0000_s1026" style="position:absolute;margin-left:62.95pt;margin-top:801.8pt;width:510.15pt;height:25.2pt;z-index:251656704;mso-width-percent:1000;mso-wrap-distance-left:0;mso-wrap-distance-right:0;mso-position-horizontal-relative:page;mso-position-vertical-relative:page;mso-width-percent:10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">
              <v:rect id="Rectangle 38" o:spid="_x0000_s1027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" fillcolor="black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8" type="#_x0000_t202" style="position:absolute;top:666;width:59436;height:257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" filled="f" stroked="f" strokeweight=".5pt">
                <v:textbox inset=",,,0">
                  <w:txbxContent>
                    <w:p w14:paraId="25E33DF6" w14:textId="77777777" w:rsidR="00E455FA" w:rsidRPr="00E455FA" w:rsidRDefault="00E455FA">
                      <w:pPr>
                        <w:jc w:val="right"/>
                        <w:rPr>
                          <w:color w:val="808080"/>
                        </w:rPr>
                      </w:pPr>
                    </w:p>
                  </w:txbxContent>
                </v:textbox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0" layoutInCell="1" allowOverlap="1" wp14:anchorId="7999769B" wp14:editId="17D2224C">
              <wp:simplePos x="0" y="0"/>
              <wp:positionH relativeFrom="page">
                <wp:posOffset>6858000</wp:posOffset>
              </wp:positionH>
              <wp:positionV relativeFrom="page">
                <wp:posOffset>10182860</wp:posOffset>
              </wp:positionV>
              <wp:extent cx="457200" cy="320040"/>
              <wp:effectExtent l="0" t="0" r="0" b="0"/>
              <wp:wrapSquare wrapText="bothSides"/>
              <wp:docPr id="1" name="Rectangl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381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AE5AD9" w14:textId="77777777" w:rsidR="00E455FA" w:rsidRPr="00E455FA" w:rsidRDefault="00E455FA">
                          <w:pPr>
                            <w:jc w:val="right"/>
                            <w:rPr>
                              <w:color w:val="FFFFFF"/>
                              <w:sz w:val="28"/>
                              <w:szCs w:val="28"/>
                            </w:rPr>
                          </w:pPr>
                          <w:r w:rsidRPr="00E455FA">
                            <w:rPr>
                              <w:color w:val="FFFFFF"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E455FA">
                            <w:rPr>
                              <w:color w:val="FFFFFF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 w:rsidRPr="00E455FA">
                            <w:rPr>
                              <w:color w:val="FFFFFF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627BC9">
                            <w:rPr>
                              <w:noProof/>
                              <w:color w:val="FFFFFF"/>
                              <w:sz w:val="28"/>
                              <w:szCs w:val="28"/>
                            </w:rPr>
                            <w:t>2</w:t>
                          </w:r>
                          <w:r w:rsidRPr="00E455FA">
                            <w:rPr>
                              <w:noProof/>
                              <w:color w:val="FFFFFF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999769B" id="Rectangle 40" o:spid="_x0000_s1029" style="position:absolute;margin-left:540pt;margin-top:801.8pt;width:36pt;height:25.2pt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" fillcolor="black" stroked="f" strokeweight="3pt">
              <v:textbox>
                <w:txbxContent>
                  <w:p w14:paraId="61AE5AD9" w14:textId="77777777" w:rsidR="00E455FA" w:rsidRPr="00E455FA" w:rsidRDefault="00E455FA">
                    <w:pPr>
                      <w:jc w:val="right"/>
                      <w:rPr>
                        <w:color w:val="FFFFFF"/>
                        <w:sz w:val="28"/>
                        <w:szCs w:val="28"/>
                      </w:rPr>
                    </w:pPr>
                    <w:r w:rsidRPr="00E455FA">
                      <w:rPr>
                        <w:color w:val="FFFFFF"/>
                        <w:sz w:val="28"/>
                        <w:szCs w:val="28"/>
                      </w:rPr>
                      <w:fldChar w:fldCharType="begin"/>
                    </w:r>
                    <w:r w:rsidRPr="00E455FA">
                      <w:rPr>
                        <w:color w:val="FFFFFF"/>
                        <w:sz w:val="28"/>
                        <w:szCs w:val="28"/>
                      </w:rPr>
                      <w:instrText xml:space="preserve"> PAGE   \* MERGEFORMAT </w:instrText>
                    </w:r>
                    <w:r w:rsidRPr="00E455FA">
                      <w:rPr>
                        <w:color w:val="FFFFFF"/>
                        <w:sz w:val="28"/>
                        <w:szCs w:val="28"/>
                      </w:rPr>
                      <w:fldChar w:fldCharType="separate"/>
                    </w:r>
                    <w:r w:rsidR="00627BC9">
                      <w:rPr>
                        <w:noProof/>
                        <w:color w:val="FFFFFF"/>
                        <w:sz w:val="28"/>
                        <w:szCs w:val="28"/>
                      </w:rPr>
                      <w:t>2</w:t>
                    </w:r>
                    <w:r w:rsidRPr="00E455FA">
                      <w:rPr>
                        <w:noProof/>
                        <w:color w:val="FFFFFF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96EA4" w14:textId="77777777" w:rsidR="006459BC" w:rsidRPr="006459BC" w:rsidRDefault="006459BC" w:rsidP="006459BC">
    <w:pPr>
      <w:pStyle w:val="Heading2"/>
      <w:jc w:val="right"/>
      <w:rPr>
        <w:rFonts w:ascii="Century Gothic" w:hAnsi="Century Gothic"/>
        <w:bCs w:val="0"/>
      </w:rPr>
    </w:pPr>
    <w:r w:rsidRPr="006459BC">
      <w:rPr>
        <w:rFonts w:ascii="Century Gothic" w:hAnsi="Century Gothic"/>
        <w:bCs w:val="0"/>
      </w:rPr>
      <w:t>BEDALE TOWN COUNCIL</w:t>
    </w:r>
  </w:p>
  <w:p w14:paraId="702680A3" w14:textId="77777777" w:rsidR="006459BC" w:rsidRPr="006459BC" w:rsidRDefault="006459BC" w:rsidP="006459BC">
    <w:pPr>
      <w:pStyle w:val="Heading2"/>
      <w:jc w:val="right"/>
      <w:rPr>
        <w:rFonts w:ascii="Century Gothic" w:hAnsi="Century Gothic"/>
        <w:bCs w:val="0"/>
        <w:sz w:val="16"/>
        <w:szCs w:val="16"/>
      </w:rPr>
    </w:pPr>
    <w:r w:rsidRPr="006459BC">
      <w:rPr>
        <w:rFonts w:ascii="Century Gothic" w:hAnsi="Century Gothic"/>
        <w:bCs w:val="0"/>
        <w:sz w:val="16"/>
        <w:szCs w:val="16"/>
      </w:rPr>
      <w:t>Nick Reed, Town Clerk</w:t>
    </w:r>
  </w:p>
  <w:p w14:paraId="1021DF1C" w14:textId="77777777" w:rsidR="006459BC" w:rsidRPr="006459BC" w:rsidRDefault="006459BC" w:rsidP="006459BC">
    <w:pPr>
      <w:pStyle w:val="Heading2"/>
      <w:jc w:val="right"/>
      <w:rPr>
        <w:rFonts w:ascii="Century Gothic" w:hAnsi="Century Gothic"/>
        <w:bCs w:val="0"/>
        <w:sz w:val="16"/>
        <w:szCs w:val="16"/>
      </w:rPr>
    </w:pPr>
    <w:r w:rsidRPr="006459BC">
      <w:rPr>
        <w:rFonts w:ascii="Century Gothic" w:hAnsi="Century Gothic"/>
        <w:bCs w:val="0"/>
        <w:sz w:val="16"/>
        <w:szCs w:val="16"/>
      </w:rPr>
      <w:t xml:space="preserve">Room 13, Bedale Hall, North End, BEDALE, N. </w:t>
    </w:r>
    <w:proofErr w:type="gramStart"/>
    <w:r w:rsidRPr="006459BC">
      <w:rPr>
        <w:rFonts w:ascii="Century Gothic" w:hAnsi="Century Gothic"/>
        <w:bCs w:val="0"/>
        <w:sz w:val="16"/>
        <w:szCs w:val="16"/>
      </w:rPr>
      <w:t>Yorks  DL</w:t>
    </w:r>
    <w:proofErr w:type="gramEnd"/>
    <w:r w:rsidRPr="006459BC">
      <w:rPr>
        <w:rFonts w:ascii="Century Gothic" w:hAnsi="Century Gothic"/>
        <w:bCs w:val="0"/>
        <w:sz w:val="16"/>
        <w:szCs w:val="16"/>
      </w:rPr>
      <w:t>8 1AA</w:t>
    </w:r>
  </w:p>
  <w:p w14:paraId="7E78EC3E" w14:textId="77777777" w:rsidR="006459BC" w:rsidRPr="006459BC" w:rsidRDefault="006459BC" w:rsidP="006459BC">
    <w:pPr>
      <w:jc w:val="right"/>
      <w:rPr>
        <w:rFonts w:ascii="Century Gothic" w:hAnsi="Century Gothic"/>
        <w:sz w:val="16"/>
        <w:szCs w:val="16"/>
      </w:rPr>
    </w:pPr>
    <w:r>
      <w:rPr>
        <w:rFonts w:ascii="Century Gothic" w:hAnsi="Century Gothic"/>
        <w:bCs/>
        <w:sz w:val="16"/>
        <w:szCs w:val="16"/>
      </w:rPr>
      <w:t>01677-427949</w:t>
    </w:r>
    <w:r w:rsidR="00C567C1">
      <w:rPr>
        <w:rFonts w:ascii="Century Gothic" w:hAnsi="Century Gothic"/>
        <w:bCs/>
        <w:sz w:val="16"/>
        <w:szCs w:val="16"/>
      </w:rPr>
      <w:t xml:space="preserve">   /   </w:t>
    </w:r>
    <w:hyperlink r:id="rId1" w:history="1">
      <w:r w:rsidR="00724D13" w:rsidRPr="00AE4AF4">
        <w:rPr>
          <w:rStyle w:val="Hyperlink"/>
          <w:rFonts w:ascii="Century Gothic" w:hAnsi="Century Gothic"/>
          <w:bCs/>
          <w:color w:val="auto"/>
          <w:sz w:val="16"/>
          <w:szCs w:val="16"/>
          <w:u w:val="none"/>
        </w:rPr>
        <w:t>office@bedale-tc.gov.uk</w:t>
      </w:r>
    </w:hyperlink>
    <w:r w:rsidR="00C567C1">
      <w:rPr>
        <w:rFonts w:ascii="Century Gothic" w:hAnsi="Century Gothic"/>
        <w:bCs/>
        <w:sz w:val="16"/>
        <w:szCs w:val="16"/>
      </w:rPr>
      <w:t xml:space="preserve">   /   </w:t>
    </w:r>
    <w:r w:rsidRPr="006459BC">
      <w:rPr>
        <w:rFonts w:ascii="Century Gothic" w:hAnsi="Century Gothic"/>
        <w:bCs/>
        <w:sz w:val="16"/>
        <w:szCs w:val="16"/>
      </w:rPr>
      <w:t>www.bedale-tc.gov.uk</w:t>
    </w:r>
  </w:p>
  <w:p w14:paraId="000BF3C6" w14:textId="77777777" w:rsidR="00E455FA" w:rsidRPr="006459BC" w:rsidRDefault="00E455FA" w:rsidP="006459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4FD16" w14:textId="77777777" w:rsidR="00AF7FD0" w:rsidRDefault="00AF7FD0">
      <w:r>
        <w:separator/>
      </w:r>
    </w:p>
  </w:footnote>
  <w:footnote w:type="continuationSeparator" w:id="0">
    <w:p w14:paraId="604D547D" w14:textId="77777777" w:rsidR="00AF7FD0" w:rsidRDefault="00AF7F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F710F" w14:textId="77777777" w:rsidR="000B419B" w:rsidRDefault="00000000">
    <w:pPr>
      <w:pStyle w:val="Header"/>
    </w:pPr>
    <w:r>
      <w:rPr>
        <w:noProof/>
      </w:rPr>
      <w:pict w14:anchorId="191A4B5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8909191" o:spid="_x0000_s1030" type="#_x0000_t136" style="position:absolute;margin-left:0;margin-top:0;width:480.35pt;height:192.15pt;rotation:315;z-index:-251656704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823D9" w14:textId="77777777" w:rsidR="000E3D29" w:rsidRDefault="000E3D29" w:rsidP="005B0A1D">
    <w:pPr>
      <w:pStyle w:val="Header"/>
      <w:tabs>
        <w:tab w:val="clear" w:pos="4153"/>
        <w:tab w:val="clear" w:pos="8306"/>
        <w:tab w:val="left" w:pos="993"/>
        <w:tab w:val="right" w:pos="9540"/>
      </w:tabs>
      <w:jc w:val="right"/>
      <w:rPr>
        <w:rFonts w:ascii="Arial" w:hAnsi="Arial" w:cs="Arial"/>
        <w:noProof/>
        <w:lang w:eastAsia="en-GB"/>
      </w:rPr>
    </w:pPr>
  </w:p>
  <w:p w14:paraId="633A06A6" w14:textId="0774F85F" w:rsidR="00A92CE8" w:rsidRPr="00E350A9" w:rsidRDefault="005B0A1D" w:rsidP="005B0A1D">
    <w:pPr>
      <w:pStyle w:val="Header"/>
      <w:tabs>
        <w:tab w:val="clear" w:pos="4153"/>
        <w:tab w:val="clear" w:pos="8306"/>
        <w:tab w:val="left" w:pos="993"/>
        <w:tab w:val="right" w:pos="9540"/>
      </w:tabs>
      <w:jc w:val="right"/>
      <w:rPr>
        <w:rFonts w:ascii="Arial" w:hAnsi="Arial" w:cs="Arial"/>
        <w:noProof/>
        <w:lang w:eastAsia="en-GB"/>
      </w:rPr>
    </w:pPr>
    <w:r>
      <w:rPr>
        <w:rFonts w:ascii="Arial" w:hAnsi="Arial" w:cs="Arial"/>
        <w:noProof/>
        <w:lang w:eastAsia="en-GB"/>
      </w:rPr>
      <w:drawing>
        <wp:anchor distT="0" distB="0" distL="114300" distR="114300" simplePos="0" relativeHeight="251657728" behindDoc="1" locked="0" layoutInCell="1" allowOverlap="1" wp14:anchorId="2974427A" wp14:editId="6E209D01">
          <wp:simplePos x="0" y="0"/>
          <wp:positionH relativeFrom="column">
            <wp:posOffset>-73660</wp:posOffset>
          </wp:positionH>
          <wp:positionV relativeFrom="paragraph">
            <wp:posOffset>-89535</wp:posOffset>
          </wp:positionV>
          <wp:extent cx="1781175" cy="664210"/>
          <wp:effectExtent l="0" t="0" r="9525" b="2540"/>
          <wp:wrapNone/>
          <wp:docPr id="50990960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9909601" name="Picture 5099096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1175" cy="664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B31EC">
      <w:rPr>
        <w:rFonts w:ascii="Arial" w:hAnsi="Arial" w:cs="Arial"/>
        <w:noProof/>
        <w:lang w:eastAsia="en-GB"/>
      </w:rPr>
      <w:t>BEDALE CAR BOOT SALES 20</w:t>
    </w:r>
    <w:r w:rsidR="006C5021">
      <w:rPr>
        <w:rFonts w:ascii="Arial" w:hAnsi="Arial" w:cs="Arial"/>
        <w:noProof/>
        <w:lang w:eastAsia="en-GB"/>
      </w:rPr>
      <w:t>2</w:t>
    </w:r>
    <w:r w:rsidR="000E3D29">
      <w:rPr>
        <w:rFonts w:ascii="Arial" w:hAnsi="Arial" w:cs="Arial"/>
        <w:noProof/>
        <w:lang w:eastAsia="en-GB"/>
      </w:rPr>
      <w:t>7</w:t>
    </w:r>
  </w:p>
  <w:p w14:paraId="4F4D8C57" w14:textId="17762843" w:rsidR="00C06B06" w:rsidRPr="005B0A1D" w:rsidRDefault="001B31EC" w:rsidP="005B0A1D">
    <w:pPr>
      <w:pStyle w:val="Header"/>
      <w:tabs>
        <w:tab w:val="clear" w:pos="4153"/>
        <w:tab w:val="clear" w:pos="8306"/>
        <w:tab w:val="right" w:pos="9540"/>
      </w:tabs>
      <w:jc w:val="right"/>
      <w:rPr>
        <w:rFonts w:ascii="Arial" w:hAnsi="Arial" w:cs="Arial"/>
        <w:noProof/>
        <w:sz w:val="40"/>
        <w:szCs w:val="40"/>
        <w:lang w:eastAsia="en-GB"/>
      </w:rPr>
    </w:pPr>
    <w:r w:rsidRPr="00E350A9">
      <w:rPr>
        <w:noProof/>
        <w:lang w:eastAsia="en-GB"/>
      </w:rPr>
      <w:t xml:space="preserve"> </w:t>
    </w:r>
    <w:r>
      <w:rPr>
        <w:rFonts w:ascii="Arial" w:hAnsi="Arial" w:cs="Arial"/>
        <w:noProof/>
        <w:sz w:val="40"/>
        <w:szCs w:val="40"/>
        <w:lang w:eastAsia="en-GB"/>
      </w:rPr>
      <w:t>APPLICATION FORM</w:t>
    </w:r>
    <w:r>
      <w:rPr>
        <w:rFonts w:ascii="Arial" w:hAnsi="Arial" w:cs="Arial"/>
        <w:noProof/>
        <w:sz w:val="20"/>
        <w:szCs w:val="40"/>
        <w:lang w:eastAsia="en-GB"/>
      </w:rPr>
      <w:t xml:space="preserve"> </w:t>
    </w:r>
  </w:p>
  <w:p w14:paraId="6D0DB8EC" w14:textId="77777777" w:rsidR="00CF6EB0" w:rsidRDefault="00CF6EB0" w:rsidP="00215A79">
    <w:pPr>
      <w:pStyle w:val="Header"/>
      <w:tabs>
        <w:tab w:val="clear" w:pos="4153"/>
        <w:tab w:val="clear" w:pos="8306"/>
        <w:tab w:val="right" w:pos="954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1B18F" w14:textId="776F3F6C" w:rsidR="00A750F5" w:rsidRDefault="00A750F5" w:rsidP="00E455FA">
    <w:pPr>
      <w:pStyle w:val="Header"/>
      <w:tabs>
        <w:tab w:val="clear" w:pos="4153"/>
        <w:tab w:val="clear" w:pos="8306"/>
        <w:tab w:val="right" w:pos="9540"/>
      </w:tabs>
      <w:jc w:val="right"/>
      <w:rPr>
        <w:rFonts w:ascii="Arial" w:hAnsi="Arial" w:cs="Arial"/>
        <w:noProof/>
        <w:lang w:eastAsia="en-GB"/>
      </w:rPr>
    </w:pPr>
  </w:p>
  <w:p w14:paraId="65B57CE2" w14:textId="5913A6D5" w:rsidR="00E455FA" w:rsidRPr="00E350A9" w:rsidRDefault="002904FC" w:rsidP="002904FC">
    <w:pPr>
      <w:pStyle w:val="Header"/>
      <w:tabs>
        <w:tab w:val="clear" w:pos="4153"/>
        <w:tab w:val="clear" w:pos="8306"/>
        <w:tab w:val="left" w:pos="240"/>
        <w:tab w:val="right" w:pos="10204"/>
      </w:tabs>
      <w:rPr>
        <w:rFonts w:ascii="Arial" w:hAnsi="Arial" w:cs="Arial"/>
        <w:noProof/>
        <w:lang w:eastAsia="en-GB"/>
      </w:rPr>
    </w:pPr>
    <w:r>
      <w:rPr>
        <w:rFonts w:ascii="Arial" w:hAnsi="Arial" w:cs="Arial"/>
        <w:noProof/>
        <w:lang w:eastAsia="en-GB"/>
      </w:rPr>
      <w:tab/>
    </w:r>
    <w:r>
      <w:rPr>
        <w:rFonts w:ascii="Arial" w:hAnsi="Arial" w:cs="Arial"/>
        <w:noProof/>
        <w:lang w:eastAsia="en-GB"/>
      </w:rPr>
      <w:drawing>
        <wp:anchor distT="0" distB="0" distL="114300" distR="114300" simplePos="0" relativeHeight="251658752" behindDoc="1" locked="0" layoutInCell="1" allowOverlap="1" wp14:anchorId="19BAE8BD" wp14:editId="327F5255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781175" cy="664210"/>
          <wp:effectExtent l="0" t="0" r="9525" b="2540"/>
          <wp:wrapNone/>
          <wp:docPr id="171254917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9909601" name="Picture 5099096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1175" cy="664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lang w:eastAsia="en-GB"/>
      </w:rPr>
      <w:tab/>
      <w:t xml:space="preserve">    </w:t>
    </w:r>
    <w:r w:rsidR="00C30865">
      <w:rPr>
        <w:rFonts w:ascii="Arial" w:hAnsi="Arial" w:cs="Arial"/>
        <w:noProof/>
        <w:lang w:eastAsia="en-GB"/>
      </w:rPr>
      <w:t>BEDALE CAR BOOT SALES 20</w:t>
    </w:r>
    <w:r w:rsidR="006C5021">
      <w:rPr>
        <w:rFonts w:ascii="Arial" w:hAnsi="Arial" w:cs="Arial"/>
        <w:noProof/>
        <w:lang w:eastAsia="en-GB"/>
      </w:rPr>
      <w:t>2</w:t>
    </w:r>
    <w:r w:rsidR="005B0A1D">
      <w:rPr>
        <w:rFonts w:ascii="Arial" w:hAnsi="Arial" w:cs="Arial"/>
        <w:noProof/>
        <w:lang w:eastAsia="en-GB"/>
      </w:rPr>
      <w:t>7</w:t>
    </w:r>
  </w:p>
  <w:p w14:paraId="7E84E44E" w14:textId="77777777" w:rsidR="00E455FA" w:rsidRDefault="00E455FA" w:rsidP="00E455FA">
    <w:pPr>
      <w:pStyle w:val="Header"/>
      <w:tabs>
        <w:tab w:val="clear" w:pos="4153"/>
        <w:tab w:val="clear" w:pos="8306"/>
        <w:tab w:val="right" w:pos="9540"/>
      </w:tabs>
      <w:jc w:val="right"/>
      <w:rPr>
        <w:rFonts w:ascii="Arial" w:hAnsi="Arial" w:cs="Arial"/>
        <w:noProof/>
        <w:sz w:val="40"/>
        <w:szCs w:val="40"/>
        <w:lang w:eastAsia="en-GB"/>
      </w:rPr>
    </w:pPr>
    <w:r w:rsidRPr="00E350A9">
      <w:rPr>
        <w:noProof/>
        <w:lang w:eastAsia="en-GB"/>
      </w:rPr>
      <w:t xml:space="preserve"> </w:t>
    </w:r>
    <w:r w:rsidR="00A753B4">
      <w:rPr>
        <w:rFonts w:ascii="Arial" w:hAnsi="Arial" w:cs="Arial"/>
        <w:noProof/>
        <w:sz w:val="40"/>
        <w:szCs w:val="40"/>
        <w:lang w:eastAsia="en-GB"/>
      </w:rPr>
      <w:t>A</w:t>
    </w:r>
    <w:r w:rsidR="00112A97">
      <w:rPr>
        <w:rFonts w:ascii="Arial" w:hAnsi="Arial" w:cs="Arial"/>
        <w:noProof/>
        <w:sz w:val="40"/>
        <w:szCs w:val="40"/>
        <w:lang w:eastAsia="en-GB"/>
      </w:rPr>
      <w:t>PPLICATION</w:t>
    </w:r>
    <w:r w:rsidR="00A753B4">
      <w:rPr>
        <w:rFonts w:ascii="Arial" w:hAnsi="Arial" w:cs="Arial"/>
        <w:noProof/>
        <w:sz w:val="40"/>
        <w:szCs w:val="40"/>
        <w:lang w:eastAsia="en-GB"/>
      </w:rPr>
      <w:t xml:space="preserve"> FORM</w:t>
    </w:r>
  </w:p>
  <w:p w14:paraId="4B378E5A" w14:textId="77777777" w:rsidR="0037788D" w:rsidRDefault="0037788D" w:rsidP="00E455FA">
    <w:pPr>
      <w:rPr>
        <w:rFonts w:ascii="Arial" w:hAnsi="Arial" w:cs="Arial"/>
        <w:color w:val="000000"/>
        <w:sz w:val="28"/>
        <w:szCs w:val="7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E647D"/>
    <w:multiLevelType w:val="multilevel"/>
    <w:tmpl w:val="B33EF9BC"/>
    <w:lvl w:ilvl="0">
      <w:start w:val="104"/>
      <w:numFmt w:val="decimal"/>
      <w:lvlText w:val="%1"/>
      <w:lvlJc w:val="left"/>
      <w:pPr>
        <w:ind w:left="1020" w:hanging="1020"/>
      </w:pPr>
      <w:rPr>
        <w:rFonts w:hint="default"/>
        <w:b/>
      </w:rPr>
    </w:lvl>
    <w:lvl w:ilvl="1">
      <w:start w:val="2015"/>
      <w:numFmt w:val="decimal"/>
      <w:lvlText w:val="%1.%2"/>
      <w:lvlJc w:val="left"/>
      <w:pPr>
        <w:ind w:left="1304" w:hanging="10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88" w:hanging="10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76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504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148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  <w:b/>
      </w:rPr>
    </w:lvl>
  </w:abstractNum>
  <w:abstractNum w:abstractNumId="1" w15:restartNumberingAfterBreak="0">
    <w:nsid w:val="04A67490"/>
    <w:multiLevelType w:val="hybridMultilevel"/>
    <w:tmpl w:val="45564584"/>
    <w:lvl w:ilvl="0" w:tplc="040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4F62AD"/>
    <w:multiLevelType w:val="hybridMultilevel"/>
    <w:tmpl w:val="0F5EFA90"/>
    <w:lvl w:ilvl="0" w:tplc="F1B0AE2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sz w:val="24"/>
        <w:szCs w:val="24"/>
      </w:rPr>
    </w:lvl>
    <w:lvl w:ilvl="1" w:tplc="F5ECF8E8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31BE9890">
      <w:start w:val="1"/>
      <w:numFmt w:val="upperLetter"/>
      <w:pStyle w:val="Heading7"/>
      <w:lvlText w:val="%3)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FCBEC120">
      <w:numFmt w:val="bullet"/>
      <w:lvlText w:val="-"/>
      <w:lvlJc w:val="left"/>
      <w:pPr>
        <w:tabs>
          <w:tab w:val="num" w:pos="2804"/>
        </w:tabs>
        <w:ind w:left="2804" w:hanging="360"/>
      </w:pPr>
      <w:rPr>
        <w:rFonts w:ascii="Times New Roman" w:eastAsia="Times New Roman" w:hAnsi="Times New Roman" w:cs="Times New Roman" w:hint="default"/>
        <w:b/>
      </w:rPr>
    </w:lvl>
    <w:lvl w:ilvl="4" w:tplc="040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0A4117A5"/>
    <w:multiLevelType w:val="hybridMultilevel"/>
    <w:tmpl w:val="006C733C"/>
    <w:lvl w:ilvl="0" w:tplc="04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3230DD"/>
    <w:multiLevelType w:val="hybridMultilevel"/>
    <w:tmpl w:val="77B037D2"/>
    <w:lvl w:ilvl="0" w:tplc="040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8638D0"/>
    <w:multiLevelType w:val="hybridMultilevel"/>
    <w:tmpl w:val="70CE1DD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C0436E3"/>
    <w:multiLevelType w:val="hybridMultilevel"/>
    <w:tmpl w:val="C8CE1B8C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7EC7C42"/>
    <w:multiLevelType w:val="hybridMultilevel"/>
    <w:tmpl w:val="7DCA13CE"/>
    <w:lvl w:ilvl="0" w:tplc="F5ECF8E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9104375"/>
    <w:multiLevelType w:val="hybridMultilevel"/>
    <w:tmpl w:val="3BA0F264"/>
    <w:lvl w:ilvl="0" w:tplc="F5ECF8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A7404D6"/>
    <w:multiLevelType w:val="hybridMultilevel"/>
    <w:tmpl w:val="522E14B8"/>
    <w:lvl w:ilvl="0" w:tplc="92B8158C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BA132CC"/>
    <w:multiLevelType w:val="hybridMultilevel"/>
    <w:tmpl w:val="318657F0"/>
    <w:lvl w:ilvl="0" w:tplc="5956B4F0">
      <w:start w:val="9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11C285CE">
      <w:start w:val="3"/>
      <w:numFmt w:val="lowerRoman"/>
      <w:lvlText w:val="%2)"/>
      <w:lvlJc w:val="left"/>
      <w:pPr>
        <w:tabs>
          <w:tab w:val="num" w:pos="2160"/>
        </w:tabs>
        <w:ind w:left="2160" w:hanging="72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55E4FCA"/>
    <w:multiLevelType w:val="hybridMultilevel"/>
    <w:tmpl w:val="C770B71A"/>
    <w:lvl w:ilvl="0" w:tplc="99BC3C7C">
      <w:start w:val="4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2A32C3"/>
    <w:multiLevelType w:val="multilevel"/>
    <w:tmpl w:val="27C655DA"/>
    <w:lvl w:ilvl="0">
      <w:start w:val="106"/>
      <w:numFmt w:val="decimal"/>
      <w:lvlText w:val="%1"/>
      <w:lvlJc w:val="left"/>
      <w:pPr>
        <w:ind w:left="1020" w:hanging="1020"/>
      </w:pPr>
      <w:rPr>
        <w:rFonts w:hint="default"/>
      </w:rPr>
    </w:lvl>
    <w:lvl w:ilvl="1">
      <w:start w:val="2015"/>
      <w:numFmt w:val="decimal"/>
      <w:lvlText w:val="%1.%2"/>
      <w:lvlJc w:val="left"/>
      <w:pPr>
        <w:ind w:left="1304" w:hanging="10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88" w:hanging="10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13" w15:restartNumberingAfterBreak="0">
    <w:nsid w:val="356106A2"/>
    <w:multiLevelType w:val="hybridMultilevel"/>
    <w:tmpl w:val="078AB136"/>
    <w:lvl w:ilvl="0" w:tplc="D4A4209A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17491B"/>
    <w:multiLevelType w:val="hybridMultilevel"/>
    <w:tmpl w:val="073242E2"/>
    <w:lvl w:ilvl="0" w:tplc="F0B8619C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DCC07C8"/>
    <w:multiLevelType w:val="hybridMultilevel"/>
    <w:tmpl w:val="32F8B58E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B67B77"/>
    <w:multiLevelType w:val="hybridMultilevel"/>
    <w:tmpl w:val="846812BA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C09294C"/>
    <w:multiLevelType w:val="hybridMultilevel"/>
    <w:tmpl w:val="FCF02786"/>
    <w:lvl w:ilvl="0" w:tplc="040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0C55957"/>
    <w:multiLevelType w:val="hybridMultilevel"/>
    <w:tmpl w:val="66D2062A"/>
    <w:lvl w:ilvl="0" w:tplc="040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17259AC"/>
    <w:multiLevelType w:val="multilevel"/>
    <w:tmpl w:val="CCD47C38"/>
    <w:lvl w:ilvl="0">
      <w:start w:val="107"/>
      <w:numFmt w:val="decimal"/>
      <w:lvlText w:val="%1"/>
      <w:lvlJc w:val="left"/>
      <w:pPr>
        <w:ind w:left="1020" w:hanging="1020"/>
      </w:pPr>
      <w:rPr>
        <w:rFonts w:hint="default"/>
      </w:rPr>
    </w:lvl>
    <w:lvl w:ilvl="1">
      <w:start w:val="2015"/>
      <w:numFmt w:val="decimal"/>
      <w:lvlText w:val="%1.%2"/>
      <w:lvlJc w:val="left"/>
      <w:pPr>
        <w:ind w:left="1304" w:hanging="10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88" w:hanging="10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20" w15:restartNumberingAfterBreak="0">
    <w:nsid w:val="532C0970"/>
    <w:multiLevelType w:val="hybridMultilevel"/>
    <w:tmpl w:val="6F64DAB6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6F66E7B"/>
    <w:multiLevelType w:val="hybridMultilevel"/>
    <w:tmpl w:val="2DBABC68"/>
    <w:lvl w:ilvl="0" w:tplc="AE323666">
      <w:start w:val="9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7B853AA">
      <w:start w:val="1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83B1B8F"/>
    <w:multiLevelType w:val="hybridMultilevel"/>
    <w:tmpl w:val="0DF4969A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87672A5"/>
    <w:multiLevelType w:val="hybridMultilevel"/>
    <w:tmpl w:val="76C624BA"/>
    <w:lvl w:ilvl="0" w:tplc="040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3462FA1"/>
    <w:multiLevelType w:val="hybridMultilevel"/>
    <w:tmpl w:val="C05AF5C6"/>
    <w:lvl w:ilvl="0" w:tplc="F0DCBC64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91069CC"/>
    <w:multiLevelType w:val="hybridMultilevel"/>
    <w:tmpl w:val="84D8FC36"/>
    <w:lvl w:ilvl="0" w:tplc="1BDC3638">
      <w:start w:val="3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E575C23"/>
    <w:multiLevelType w:val="hybridMultilevel"/>
    <w:tmpl w:val="CC8E1976"/>
    <w:lvl w:ilvl="0" w:tplc="F5ECF8E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72A625DA"/>
    <w:multiLevelType w:val="hybridMultilevel"/>
    <w:tmpl w:val="2D8829C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23505A"/>
    <w:multiLevelType w:val="hybridMultilevel"/>
    <w:tmpl w:val="933E356C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D353ED1"/>
    <w:multiLevelType w:val="hybridMultilevel"/>
    <w:tmpl w:val="10CA8678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98341423">
    <w:abstractNumId w:val="2"/>
  </w:num>
  <w:num w:numId="2" w16cid:durableId="451675109">
    <w:abstractNumId w:val="21"/>
  </w:num>
  <w:num w:numId="3" w16cid:durableId="641883864">
    <w:abstractNumId w:val="4"/>
  </w:num>
  <w:num w:numId="4" w16cid:durableId="1326279264">
    <w:abstractNumId w:val="18"/>
  </w:num>
  <w:num w:numId="5" w16cid:durableId="1176460665">
    <w:abstractNumId w:val="24"/>
  </w:num>
  <w:num w:numId="6" w16cid:durableId="812023756">
    <w:abstractNumId w:val="11"/>
  </w:num>
  <w:num w:numId="7" w16cid:durableId="256598998">
    <w:abstractNumId w:val="25"/>
  </w:num>
  <w:num w:numId="8" w16cid:durableId="1387341520">
    <w:abstractNumId w:val="15"/>
  </w:num>
  <w:num w:numId="9" w16cid:durableId="997615977">
    <w:abstractNumId w:val="22"/>
  </w:num>
  <w:num w:numId="10" w16cid:durableId="922490856">
    <w:abstractNumId w:val="3"/>
  </w:num>
  <w:num w:numId="11" w16cid:durableId="1641229442">
    <w:abstractNumId w:val="27"/>
  </w:num>
  <w:num w:numId="12" w16cid:durableId="953053035">
    <w:abstractNumId w:val="1"/>
  </w:num>
  <w:num w:numId="13" w16cid:durableId="598948629">
    <w:abstractNumId w:val="10"/>
  </w:num>
  <w:num w:numId="14" w16cid:durableId="1227299863">
    <w:abstractNumId w:val="17"/>
  </w:num>
  <w:num w:numId="15" w16cid:durableId="1225988425">
    <w:abstractNumId w:val="16"/>
  </w:num>
  <w:num w:numId="16" w16cid:durableId="910624256">
    <w:abstractNumId w:val="23"/>
  </w:num>
  <w:num w:numId="17" w16cid:durableId="1566792460">
    <w:abstractNumId w:val="9"/>
  </w:num>
  <w:num w:numId="18" w16cid:durableId="785124301">
    <w:abstractNumId w:val="2"/>
  </w:num>
  <w:num w:numId="19" w16cid:durableId="1813710733">
    <w:abstractNumId w:val="7"/>
  </w:num>
  <w:num w:numId="20" w16cid:durableId="1706520805">
    <w:abstractNumId w:val="8"/>
  </w:num>
  <w:num w:numId="21" w16cid:durableId="1371807390">
    <w:abstractNumId w:val="26"/>
  </w:num>
  <w:num w:numId="22" w16cid:durableId="9623453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89838216">
    <w:abstractNumId w:val="6"/>
  </w:num>
  <w:num w:numId="24" w16cid:durableId="944389331">
    <w:abstractNumId w:val="5"/>
  </w:num>
  <w:num w:numId="25" w16cid:durableId="1041781759">
    <w:abstractNumId w:val="28"/>
  </w:num>
  <w:num w:numId="26" w16cid:durableId="498034396">
    <w:abstractNumId w:val="29"/>
  </w:num>
  <w:num w:numId="27" w16cid:durableId="1226139997">
    <w:abstractNumId w:val="13"/>
  </w:num>
  <w:num w:numId="28" w16cid:durableId="1438018323">
    <w:abstractNumId w:val="20"/>
  </w:num>
  <w:num w:numId="29" w16cid:durableId="384452869">
    <w:abstractNumId w:val="0"/>
  </w:num>
  <w:num w:numId="30" w16cid:durableId="332028945">
    <w:abstractNumId w:val="12"/>
  </w:num>
  <w:num w:numId="31" w16cid:durableId="888760307">
    <w:abstractNumId w:val="19"/>
  </w:num>
  <w:num w:numId="32" w16cid:durableId="7118038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865"/>
    <w:rsid w:val="000002E8"/>
    <w:rsid w:val="00000918"/>
    <w:rsid w:val="00003D4D"/>
    <w:rsid w:val="00007A12"/>
    <w:rsid w:val="0001000A"/>
    <w:rsid w:val="00011514"/>
    <w:rsid w:val="00011602"/>
    <w:rsid w:val="00011AFB"/>
    <w:rsid w:val="00011E4B"/>
    <w:rsid w:val="00011F64"/>
    <w:rsid w:val="000130CB"/>
    <w:rsid w:val="00013929"/>
    <w:rsid w:val="00013BD9"/>
    <w:rsid w:val="00015343"/>
    <w:rsid w:val="000168F8"/>
    <w:rsid w:val="00021334"/>
    <w:rsid w:val="000215B4"/>
    <w:rsid w:val="000230C7"/>
    <w:rsid w:val="00024831"/>
    <w:rsid w:val="00024968"/>
    <w:rsid w:val="00024CB8"/>
    <w:rsid w:val="000250D7"/>
    <w:rsid w:val="000275A8"/>
    <w:rsid w:val="00027AF9"/>
    <w:rsid w:val="00027D57"/>
    <w:rsid w:val="00030BE9"/>
    <w:rsid w:val="000313FF"/>
    <w:rsid w:val="000327F0"/>
    <w:rsid w:val="00032912"/>
    <w:rsid w:val="00034569"/>
    <w:rsid w:val="00034D6B"/>
    <w:rsid w:val="00035495"/>
    <w:rsid w:val="000366FF"/>
    <w:rsid w:val="00037871"/>
    <w:rsid w:val="00037F3C"/>
    <w:rsid w:val="000401CB"/>
    <w:rsid w:val="00040B9C"/>
    <w:rsid w:val="0004123E"/>
    <w:rsid w:val="00041503"/>
    <w:rsid w:val="000430C9"/>
    <w:rsid w:val="00043CCA"/>
    <w:rsid w:val="000443B2"/>
    <w:rsid w:val="000444C8"/>
    <w:rsid w:val="00050A43"/>
    <w:rsid w:val="00050C01"/>
    <w:rsid w:val="00051BBD"/>
    <w:rsid w:val="000525DD"/>
    <w:rsid w:val="00052AE0"/>
    <w:rsid w:val="00052C8E"/>
    <w:rsid w:val="00052F9E"/>
    <w:rsid w:val="00052FFC"/>
    <w:rsid w:val="000551A1"/>
    <w:rsid w:val="00056D7E"/>
    <w:rsid w:val="0006147F"/>
    <w:rsid w:val="00062592"/>
    <w:rsid w:val="000626D2"/>
    <w:rsid w:val="00063B4E"/>
    <w:rsid w:val="00063C3A"/>
    <w:rsid w:val="00064F55"/>
    <w:rsid w:val="00065F63"/>
    <w:rsid w:val="00067789"/>
    <w:rsid w:val="00070B9A"/>
    <w:rsid w:val="0007104C"/>
    <w:rsid w:val="000710DA"/>
    <w:rsid w:val="00071942"/>
    <w:rsid w:val="0007201E"/>
    <w:rsid w:val="00072B59"/>
    <w:rsid w:val="000757D8"/>
    <w:rsid w:val="00075C8C"/>
    <w:rsid w:val="00076D73"/>
    <w:rsid w:val="00076DA4"/>
    <w:rsid w:val="0008111C"/>
    <w:rsid w:val="00081625"/>
    <w:rsid w:val="00081F51"/>
    <w:rsid w:val="00086198"/>
    <w:rsid w:val="00087625"/>
    <w:rsid w:val="00087C58"/>
    <w:rsid w:val="00091484"/>
    <w:rsid w:val="00091A6A"/>
    <w:rsid w:val="00092010"/>
    <w:rsid w:val="000921D4"/>
    <w:rsid w:val="00092914"/>
    <w:rsid w:val="00093FA4"/>
    <w:rsid w:val="00094B34"/>
    <w:rsid w:val="000950B1"/>
    <w:rsid w:val="00095C7E"/>
    <w:rsid w:val="00096B1A"/>
    <w:rsid w:val="00097BA7"/>
    <w:rsid w:val="000A15AF"/>
    <w:rsid w:val="000A242F"/>
    <w:rsid w:val="000A2712"/>
    <w:rsid w:val="000A2737"/>
    <w:rsid w:val="000A2929"/>
    <w:rsid w:val="000A3227"/>
    <w:rsid w:val="000A452B"/>
    <w:rsid w:val="000A4700"/>
    <w:rsid w:val="000A7C80"/>
    <w:rsid w:val="000B1393"/>
    <w:rsid w:val="000B39F5"/>
    <w:rsid w:val="000B419B"/>
    <w:rsid w:val="000B457C"/>
    <w:rsid w:val="000B4585"/>
    <w:rsid w:val="000B4639"/>
    <w:rsid w:val="000B4A3B"/>
    <w:rsid w:val="000B58B9"/>
    <w:rsid w:val="000B59B7"/>
    <w:rsid w:val="000B7C1E"/>
    <w:rsid w:val="000C246A"/>
    <w:rsid w:val="000C2C4A"/>
    <w:rsid w:val="000D1540"/>
    <w:rsid w:val="000D3680"/>
    <w:rsid w:val="000D6517"/>
    <w:rsid w:val="000D6AA9"/>
    <w:rsid w:val="000E0152"/>
    <w:rsid w:val="000E1717"/>
    <w:rsid w:val="000E2980"/>
    <w:rsid w:val="000E3D29"/>
    <w:rsid w:val="000E6268"/>
    <w:rsid w:val="000E6577"/>
    <w:rsid w:val="000E66C1"/>
    <w:rsid w:val="000F0391"/>
    <w:rsid w:val="000F08A1"/>
    <w:rsid w:val="000F2EFE"/>
    <w:rsid w:val="000F366B"/>
    <w:rsid w:val="000F4645"/>
    <w:rsid w:val="000F4B9C"/>
    <w:rsid w:val="000F5372"/>
    <w:rsid w:val="000F6709"/>
    <w:rsid w:val="000F6C5A"/>
    <w:rsid w:val="0010024A"/>
    <w:rsid w:val="0010028B"/>
    <w:rsid w:val="0010110D"/>
    <w:rsid w:val="0010489C"/>
    <w:rsid w:val="00104F1C"/>
    <w:rsid w:val="001055A6"/>
    <w:rsid w:val="00105909"/>
    <w:rsid w:val="00106BA4"/>
    <w:rsid w:val="00107009"/>
    <w:rsid w:val="00112097"/>
    <w:rsid w:val="00112A97"/>
    <w:rsid w:val="0011367E"/>
    <w:rsid w:val="00114A3F"/>
    <w:rsid w:val="00114D08"/>
    <w:rsid w:val="00114E71"/>
    <w:rsid w:val="00117E9F"/>
    <w:rsid w:val="00122A93"/>
    <w:rsid w:val="00125E73"/>
    <w:rsid w:val="00126625"/>
    <w:rsid w:val="00131CA2"/>
    <w:rsid w:val="00132A6B"/>
    <w:rsid w:val="00133A63"/>
    <w:rsid w:val="001342FD"/>
    <w:rsid w:val="00135049"/>
    <w:rsid w:val="001366A0"/>
    <w:rsid w:val="00140F60"/>
    <w:rsid w:val="00140FD3"/>
    <w:rsid w:val="0014193B"/>
    <w:rsid w:val="0014288F"/>
    <w:rsid w:val="001437E2"/>
    <w:rsid w:val="001441DD"/>
    <w:rsid w:val="00144F9E"/>
    <w:rsid w:val="001454DD"/>
    <w:rsid w:val="00145B5D"/>
    <w:rsid w:val="001463D3"/>
    <w:rsid w:val="001473EE"/>
    <w:rsid w:val="001505DF"/>
    <w:rsid w:val="00150E5E"/>
    <w:rsid w:val="001511AC"/>
    <w:rsid w:val="00151F4D"/>
    <w:rsid w:val="001530E9"/>
    <w:rsid w:val="00153C91"/>
    <w:rsid w:val="00153E28"/>
    <w:rsid w:val="00155AFB"/>
    <w:rsid w:val="00156B57"/>
    <w:rsid w:val="00160DEA"/>
    <w:rsid w:val="0016116D"/>
    <w:rsid w:val="0016184A"/>
    <w:rsid w:val="00162690"/>
    <w:rsid w:val="001626FE"/>
    <w:rsid w:val="00162CBF"/>
    <w:rsid w:val="00162D1A"/>
    <w:rsid w:val="001647FC"/>
    <w:rsid w:val="001656A5"/>
    <w:rsid w:val="001670AD"/>
    <w:rsid w:val="001671E3"/>
    <w:rsid w:val="00167B50"/>
    <w:rsid w:val="00170518"/>
    <w:rsid w:val="00170926"/>
    <w:rsid w:val="001717B1"/>
    <w:rsid w:val="0017534E"/>
    <w:rsid w:val="00175CEC"/>
    <w:rsid w:val="001768F7"/>
    <w:rsid w:val="00176B07"/>
    <w:rsid w:val="00180885"/>
    <w:rsid w:val="001818FD"/>
    <w:rsid w:val="001848A6"/>
    <w:rsid w:val="0018529B"/>
    <w:rsid w:val="0018623E"/>
    <w:rsid w:val="00186515"/>
    <w:rsid w:val="00187EB2"/>
    <w:rsid w:val="0019002D"/>
    <w:rsid w:val="00190814"/>
    <w:rsid w:val="00190BCB"/>
    <w:rsid w:val="00190ECB"/>
    <w:rsid w:val="001916A1"/>
    <w:rsid w:val="00195A15"/>
    <w:rsid w:val="001965F2"/>
    <w:rsid w:val="001A04C8"/>
    <w:rsid w:val="001A1110"/>
    <w:rsid w:val="001A172F"/>
    <w:rsid w:val="001A27B8"/>
    <w:rsid w:val="001A3118"/>
    <w:rsid w:val="001A4874"/>
    <w:rsid w:val="001A69B6"/>
    <w:rsid w:val="001A736B"/>
    <w:rsid w:val="001B0FC0"/>
    <w:rsid w:val="001B1755"/>
    <w:rsid w:val="001B31EC"/>
    <w:rsid w:val="001B51B5"/>
    <w:rsid w:val="001B6EB8"/>
    <w:rsid w:val="001C1212"/>
    <w:rsid w:val="001C2152"/>
    <w:rsid w:val="001C3386"/>
    <w:rsid w:val="001C3395"/>
    <w:rsid w:val="001C33E9"/>
    <w:rsid w:val="001C4D2D"/>
    <w:rsid w:val="001C4F9B"/>
    <w:rsid w:val="001C605F"/>
    <w:rsid w:val="001C6224"/>
    <w:rsid w:val="001C77E7"/>
    <w:rsid w:val="001D04A9"/>
    <w:rsid w:val="001D2313"/>
    <w:rsid w:val="001D24EF"/>
    <w:rsid w:val="001D348E"/>
    <w:rsid w:val="001D3F98"/>
    <w:rsid w:val="001D6873"/>
    <w:rsid w:val="001D71E0"/>
    <w:rsid w:val="001D72B8"/>
    <w:rsid w:val="001E0288"/>
    <w:rsid w:val="001E2358"/>
    <w:rsid w:val="001E2ABE"/>
    <w:rsid w:val="001E34B5"/>
    <w:rsid w:val="001E3582"/>
    <w:rsid w:val="001E4404"/>
    <w:rsid w:val="001E4973"/>
    <w:rsid w:val="001E5111"/>
    <w:rsid w:val="001E751C"/>
    <w:rsid w:val="001F2CB4"/>
    <w:rsid w:val="001F43EC"/>
    <w:rsid w:val="001F4C4D"/>
    <w:rsid w:val="001F6211"/>
    <w:rsid w:val="001F74DD"/>
    <w:rsid w:val="001F7AFA"/>
    <w:rsid w:val="00200609"/>
    <w:rsid w:val="00200741"/>
    <w:rsid w:val="002037AC"/>
    <w:rsid w:val="00203B84"/>
    <w:rsid w:val="002055F9"/>
    <w:rsid w:val="00205796"/>
    <w:rsid w:val="00205D99"/>
    <w:rsid w:val="0020646E"/>
    <w:rsid w:val="00207730"/>
    <w:rsid w:val="00207DD3"/>
    <w:rsid w:val="0021014B"/>
    <w:rsid w:val="00214E94"/>
    <w:rsid w:val="00214FA0"/>
    <w:rsid w:val="00215645"/>
    <w:rsid w:val="00215A79"/>
    <w:rsid w:val="0021708A"/>
    <w:rsid w:val="002171A9"/>
    <w:rsid w:val="00220657"/>
    <w:rsid w:val="00220963"/>
    <w:rsid w:val="00221ACC"/>
    <w:rsid w:val="0022281A"/>
    <w:rsid w:val="002233BE"/>
    <w:rsid w:val="00223DD5"/>
    <w:rsid w:val="002244FD"/>
    <w:rsid w:val="002258BF"/>
    <w:rsid w:val="002305A3"/>
    <w:rsid w:val="00230B99"/>
    <w:rsid w:val="00230D64"/>
    <w:rsid w:val="00231173"/>
    <w:rsid w:val="00231280"/>
    <w:rsid w:val="00231311"/>
    <w:rsid w:val="00232D86"/>
    <w:rsid w:val="00232FC0"/>
    <w:rsid w:val="0023456D"/>
    <w:rsid w:val="0023553F"/>
    <w:rsid w:val="00235709"/>
    <w:rsid w:val="00235B76"/>
    <w:rsid w:val="002365E7"/>
    <w:rsid w:val="00237C0F"/>
    <w:rsid w:val="002407DF"/>
    <w:rsid w:val="002410A8"/>
    <w:rsid w:val="00242C6B"/>
    <w:rsid w:val="002430A2"/>
    <w:rsid w:val="0024377B"/>
    <w:rsid w:val="002449DE"/>
    <w:rsid w:val="0024562D"/>
    <w:rsid w:val="00245750"/>
    <w:rsid w:val="002466D8"/>
    <w:rsid w:val="002467E5"/>
    <w:rsid w:val="00246B0D"/>
    <w:rsid w:val="002471E0"/>
    <w:rsid w:val="00247C66"/>
    <w:rsid w:val="002505C7"/>
    <w:rsid w:val="00250BBF"/>
    <w:rsid w:val="00252935"/>
    <w:rsid w:val="002547D4"/>
    <w:rsid w:val="00255474"/>
    <w:rsid w:val="002554E1"/>
    <w:rsid w:val="002560A9"/>
    <w:rsid w:val="00256CD1"/>
    <w:rsid w:val="002570EB"/>
    <w:rsid w:val="0025711E"/>
    <w:rsid w:val="002571E4"/>
    <w:rsid w:val="002579FF"/>
    <w:rsid w:val="00257BA7"/>
    <w:rsid w:val="00262728"/>
    <w:rsid w:val="00262D93"/>
    <w:rsid w:val="00265D89"/>
    <w:rsid w:val="0026632F"/>
    <w:rsid w:val="002665DD"/>
    <w:rsid w:val="00267C52"/>
    <w:rsid w:val="00270C6C"/>
    <w:rsid w:val="002711EC"/>
    <w:rsid w:val="0027185B"/>
    <w:rsid w:val="00272032"/>
    <w:rsid w:val="002735E3"/>
    <w:rsid w:val="0027417F"/>
    <w:rsid w:val="002752CA"/>
    <w:rsid w:val="00275AB6"/>
    <w:rsid w:val="00276834"/>
    <w:rsid w:val="00280629"/>
    <w:rsid w:val="00281DD6"/>
    <w:rsid w:val="00282504"/>
    <w:rsid w:val="00283227"/>
    <w:rsid w:val="002866C2"/>
    <w:rsid w:val="00286ADA"/>
    <w:rsid w:val="0028724F"/>
    <w:rsid w:val="002900AB"/>
    <w:rsid w:val="00290454"/>
    <w:rsid w:val="002904FC"/>
    <w:rsid w:val="00290F89"/>
    <w:rsid w:val="00291C02"/>
    <w:rsid w:val="00291CA4"/>
    <w:rsid w:val="002923FE"/>
    <w:rsid w:val="002927B0"/>
    <w:rsid w:val="002950EB"/>
    <w:rsid w:val="002952A4"/>
    <w:rsid w:val="00295B37"/>
    <w:rsid w:val="00295BF3"/>
    <w:rsid w:val="002961BA"/>
    <w:rsid w:val="00297383"/>
    <w:rsid w:val="00297BB2"/>
    <w:rsid w:val="00297C41"/>
    <w:rsid w:val="002A06EB"/>
    <w:rsid w:val="002A1839"/>
    <w:rsid w:val="002A24D6"/>
    <w:rsid w:val="002A34AC"/>
    <w:rsid w:val="002A3CF1"/>
    <w:rsid w:val="002A4483"/>
    <w:rsid w:val="002B236F"/>
    <w:rsid w:val="002B41F7"/>
    <w:rsid w:val="002B5AE5"/>
    <w:rsid w:val="002B62C2"/>
    <w:rsid w:val="002B62C8"/>
    <w:rsid w:val="002C1C16"/>
    <w:rsid w:val="002C1D59"/>
    <w:rsid w:val="002C1FB0"/>
    <w:rsid w:val="002C2A19"/>
    <w:rsid w:val="002C2AE9"/>
    <w:rsid w:val="002C2B98"/>
    <w:rsid w:val="002C2F9E"/>
    <w:rsid w:val="002C373B"/>
    <w:rsid w:val="002C380F"/>
    <w:rsid w:val="002C42A0"/>
    <w:rsid w:val="002C5DDD"/>
    <w:rsid w:val="002C7E04"/>
    <w:rsid w:val="002D11D6"/>
    <w:rsid w:val="002D2A39"/>
    <w:rsid w:val="002D2B32"/>
    <w:rsid w:val="002D2D94"/>
    <w:rsid w:val="002D3380"/>
    <w:rsid w:val="002D5172"/>
    <w:rsid w:val="002D52B8"/>
    <w:rsid w:val="002D5B91"/>
    <w:rsid w:val="002D7824"/>
    <w:rsid w:val="002E0026"/>
    <w:rsid w:val="002E0D16"/>
    <w:rsid w:val="002E0E70"/>
    <w:rsid w:val="002E1CC2"/>
    <w:rsid w:val="002E2A94"/>
    <w:rsid w:val="002E2D0D"/>
    <w:rsid w:val="002E2DD8"/>
    <w:rsid w:val="002E5526"/>
    <w:rsid w:val="002E5699"/>
    <w:rsid w:val="002E5A4D"/>
    <w:rsid w:val="002E719E"/>
    <w:rsid w:val="002E7AA9"/>
    <w:rsid w:val="002F1884"/>
    <w:rsid w:val="002F2152"/>
    <w:rsid w:val="002F29BF"/>
    <w:rsid w:val="002F30FF"/>
    <w:rsid w:val="002F36FC"/>
    <w:rsid w:val="002F6674"/>
    <w:rsid w:val="002F677E"/>
    <w:rsid w:val="002F7EF1"/>
    <w:rsid w:val="002F7F90"/>
    <w:rsid w:val="0030035A"/>
    <w:rsid w:val="00300BD4"/>
    <w:rsid w:val="00300D66"/>
    <w:rsid w:val="00301552"/>
    <w:rsid w:val="0030181C"/>
    <w:rsid w:val="003054E6"/>
    <w:rsid w:val="00306DE1"/>
    <w:rsid w:val="0031062B"/>
    <w:rsid w:val="003110A8"/>
    <w:rsid w:val="00311CED"/>
    <w:rsid w:val="0031319D"/>
    <w:rsid w:val="00313535"/>
    <w:rsid w:val="00315C31"/>
    <w:rsid w:val="003209AF"/>
    <w:rsid w:val="003216AB"/>
    <w:rsid w:val="00322CBE"/>
    <w:rsid w:val="003244FF"/>
    <w:rsid w:val="00324762"/>
    <w:rsid w:val="0032727F"/>
    <w:rsid w:val="00327D34"/>
    <w:rsid w:val="003319B7"/>
    <w:rsid w:val="003327E7"/>
    <w:rsid w:val="003329A4"/>
    <w:rsid w:val="0033472A"/>
    <w:rsid w:val="0033517A"/>
    <w:rsid w:val="00335230"/>
    <w:rsid w:val="003356FB"/>
    <w:rsid w:val="00335ACD"/>
    <w:rsid w:val="00335D94"/>
    <w:rsid w:val="00336642"/>
    <w:rsid w:val="00336A69"/>
    <w:rsid w:val="00336E38"/>
    <w:rsid w:val="00336FF4"/>
    <w:rsid w:val="00342CCA"/>
    <w:rsid w:val="00343285"/>
    <w:rsid w:val="0034428F"/>
    <w:rsid w:val="003446C5"/>
    <w:rsid w:val="00351028"/>
    <w:rsid w:val="00352163"/>
    <w:rsid w:val="003521D7"/>
    <w:rsid w:val="00354C74"/>
    <w:rsid w:val="00354D47"/>
    <w:rsid w:val="00355500"/>
    <w:rsid w:val="0035626D"/>
    <w:rsid w:val="003562B0"/>
    <w:rsid w:val="00357921"/>
    <w:rsid w:val="00357937"/>
    <w:rsid w:val="003610AC"/>
    <w:rsid w:val="0036168B"/>
    <w:rsid w:val="0036179B"/>
    <w:rsid w:val="00362C60"/>
    <w:rsid w:val="003630AD"/>
    <w:rsid w:val="003633E9"/>
    <w:rsid w:val="00367402"/>
    <w:rsid w:val="00367441"/>
    <w:rsid w:val="0036794F"/>
    <w:rsid w:val="00370B58"/>
    <w:rsid w:val="00370CF6"/>
    <w:rsid w:val="00373A2B"/>
    <w:rsid w:val="00374913"/>
    <w:rsid w:val="00374C37"/>
    <w:rsid w:val="003750C6"/>
    <w:rsid w:val="00376361"/>
    <w:rsid w:val="00376412"/>
    <w:rsid w:val="003768A8"/>
    <w:rsid w:val="00377418"/>
    <w:rsid w:val="00377516"/>
    <w:rsid w:val="0037788D"/>
    <w:rsid w:val="00377D48"/>
    <w:rsid w:val="00383DC2"/>
    <w:rsid w:val="0038698D"/>
    <w:rsid w:val="00387B19"/>
    <w:rsid w:val="00387F02"/>
    <w:rsid w:val="003900CD"/>
    <w:rsid w:val="00390B50"/>
    <w:rsid w:val="003911CB"/>
    <w:rsid w:val="00393C50"/>
    <w:rsid w:val="0039570E"/>
    <w:rsid w:val="00396BCD"/>
    <w:rsid w:val="00397951"/>
    <w:rsid w:val="003A2584"/>
    <w:rsid w:val="003A3212"/>
    <w:rsid w:val="003A35CF"/>
    <w:rsid w:val="003A567D"/>
    <w:rsid w:val="003A5FBB"/>
    <w:rsid w:val="003A608E"/>
    <w:rsid w:val="003B0187"/>
    <w:rsid w:val="003B042E"/>
    <w:rsid w:val="003B048E"/>
    <w:rsid w:val="003B1920"/>
    <w:rsid w:val="003B1D7C"/>
    <w:rsid w:val="003B1DB8"/>
    <w:rsid w:val="003B3B97"/>
    <w:rsid w:val="003B620E"/>
    <w:rsid w:val="003B653E"/>
    <w:rsid w:val="003B662F"/>
    <w:rsid w:val="003B7E1F"/>
    <w:rsid w:val="003C113C"/>
    <w:rsid w:val="003C2030"/>
    <w:rsid w:val="003C2FCC"/>
    <w:rsid w:val="003D0BED"/>
    <w:rsid w:val="003D26DD"/>
    <w:rsid w:val="003D4913"/>
    <w:rsid w:val="003D49B9"/>
    <w:rsid w:val="003D4BF9"/>
    <w:rsid w:val="003D5213"/>
    <w:rsid w:val="003D7A39"/>
    <w:rsid w:val="003E1B71"/>
    <w:rsid w:val="003E2FD2"/>
    <w:rsid w:val="003E3A20"/>
    <w:rsid w:val="003E66F1"/>
    <w:rsid w:val="003E7A3F"/>
    <w:rsid w:val="003E7BDD"/>
    <w:rsid w:val="003F12EB"/>
    <w:rsid w:val="003F15B6"/>
    <w:rsid w:val="003F36A0"/>
    <w:rsid w:val="003F606C"/>
    <w:rsid w:val="003F64FD"/>
    <w:rsid w:val="003F65C1"/>
    <w:rsid w:val="003F794F"/>
    <w:rsid w:val="00400390"/>
    <w:rsid w:val="004004FE"/>
    <w:rsid w:val="004006FB"/>
    <w:rsid w:val="00400AAF"/>
    <w:rsid w:val="004049F5"/>
    <w:rsid w:val="00404B62"/>
    <w:rsid w:val="00406D68"/>
    <w:rsid w:val="00407036"/>
    <w:rsid w:val="004070A2"/>
    <w:rsid w:val="00410405"/>
    <w:rsid w:val="004108B8"/>
    <w:rsid w:val="00410C52"/>
    <w:rsid w:val="004117F4"/>
    <w:rsid w:val="004121FB"/>
    <w:rsid w:val="004123FE"/>
    <w:rsid w:val="004144A9"/>
    <w:rsid w:val="0041652B"/>
    <w:rsid w:val="00416C88"/>
    <w:rsid w:val="00417A69"/>
    <w:rsid w:val="0042010A"/>
    <w:rsid w:val="00420B10"/>
    <w:rsid w:val="00420BFC"/>
    <w:rsid w:val="0042181A"/>
    <w:rsid w:val="00422538"/>
    <w:rsid w:val="00422C42"/>
    <w:rsid w:val="004241A2"/>
    <w:rsid w:val="0042449E"/>
    <w:rsid w:val="00424BB4"/>
    <w:rsid w:val="0042655F"/>
    <w:rsid w:val="0042669F"/>
    <w:rsid w:val="00427AD7"/>
    <w:rsid w:val="00430612"/>
    <w:rsid w:val="0043063C"/>
    <w:rsid w:val="004306F7"/>
    <w:rsid w:val="00431364"/>
    <w:rsid w:val="00432F1E"/>
    <w:rsid w:val="00433261"/>
    <w:rsid w:val="004333E1"/>
    <w:rsid w:val="004334DB"/>
    <w:rsid w:val="00434971"/>
    <w:rsid w:val="00434BF5"/>
    <w:rsid w:val="004364F8"/>
    <w:rsid w:val="0043789E"/>
    <w:rsid w:val="00441308"/>
    <w:rsid w:val="00443E9A"/>
    <w:rsid w:val="00445700"/>
    <w:rsid w:val="0044598B"/>
    <w:rsid w:val="00445FDE"/>
    <w:rsid w:val="0044620F"/>
    <w:rsid w:val="00447338"/>
    <w:rsid w:val="0045372F"/>
    <w:rsid w:val="004538CF"/>
    <w:rsid w:val="00453EBB"/>
    <w:rsid w:val="00454247"/>
    <w:rsid w:val="004547BD"/>
    <w:rsid w:val="00454C22"/>
    <w:rsid w:val="00455214"/>
    <w:rsid w:val="00455596"/>
    <w:rsid w:val="00456C23"/>
    <w:rsid w:val="00457209"/>
    <w:rsid w:val="004604AE"/>
    <w:rsid w:val="00461F66"/>
    <w:rsid w:val="00462611"/>
    <w:rsid w:val="00463DA8"/>
    <w:rsid w:val="00463E69"/>
    <w:rsid w:val="004657A0"/>
    <w:rsid w:val="004659D4"/>
    <w:rsid w:val="004666DB"/>
    <w:rsid w:val="00466EC3"/>
    <w:rsid w:val="00470C3B"/>
    <w:rsid w:val="00470D7A"/>
    <w:rsid w:val="004732A4"/>
    <w:rsid w:val="0047361F"/>
    <w:rsid w:val="00473E1E"/>
    <w:rsid w:val="00474A05"/>
    <w:rsid w:val="00475D1C"/>
    <w:rsid w:val="0047602A"/>
    <w:rsid w:val="00480134"/>
    <w:rsid w:val="00480E3D"/>
    <w:rsid w:val="00482E35"/>
    <w:rsid w:val="00483073"/>
    <w:rsid w:val="00483DEC"/>
    <w:rsid w:val="00484BBD"/>
    <w:rsid w:val="00484F62"/>
    <w:rsid w:val="004851E5"/>
    <w:rsid w:val="004856F8"/>
    <w:rsid w:val="0049017E"/>
    <w:rsid w:val="00490227"/>
    <w:rsid w:val="004911C5"/>
    <w:rsid w:val="0049145B"/>
    <w:rsid w:val="00491E7C"/>
    <w:rsid w:val="00494316"/>
    <w:rsid w:val="00494419"/>
    <w:rsid w:val="00494784"/>
    <w:rsid w:val="00494E57"/>
    <w:rsid w:val="004A18B9"/>
    <w:rsid w:val="004A3710"/>
    <w:rsid w:val="004A4391"/>
    <w:rsid w:val="004A4741"/>
    <w:rsid w:val="004A519C"/>
    <w:rsid w:val="004A6095"/>
    <w:rsid w:val="004A61C0"/>
    <w:rsid w:val="004A641D"/>
    <w:rsid w:val="004A64D7"/>
    <w:rsid w:val="004A78C2"/>
    <w:rsid w:val="004A7BD0"/>
    <w:rsid w:val="004B1ABB"/>
    <w:rsid w:val="004B30F2"/>
    <w:rsid w:val="004B5437"/>
    <w:rsid w:val="004B5CA8"/>
    <w:rsid w:val="004B5F74"/>
    <w:rsid w:val="004B6A7F"/>
    <w:rsid w:val="004B6F29"/>
    <w:rsid w:val="004C2A8E"/>
    <w:rsid w:val="004C361B"/>
    <w:rsid w:val="004C38D3"/>
    <w:rsid w:val="004C505B"/>
    <w:rsid w:val="004C51F9"/>
    <w:rsid w:val="004D290F"/>
    <w:rsid w:val="004D2A20"/>
    <w:rsid w:val="004D3468"/>
    <w:rsid w:val="004D49FB"/>
    <w:rsid w:val="004D4D1A"/>
    <w:rsid w:val="004D79ED"/>
    <w:rsid w:val="004E08CB"/>
    <w:rsid w:val="004E2200"/>
    <w:rsid w:val="004E31A4"/>
    <w:rsid w:val="004E52CA"/>
    <w:rsid w:val="004E6CFE"/>
    <w:rsid w:val="004E72B1"/>
    <w:rsid w:val="004E76E3"/>
    <w:rsid w:val="004F0591"/>
    <w:rsid w:val="004F49A9"/>
    <w:rsid w:val="004F5247"/>
    <w:rsid w:val="004F52C7"/>
    <w:rsid w:val="004F7B09"/>
    <w:rsid w:val="0050066F"/>
    <w:rsid w:val="0050073F"/>
    <w:rsid w:val="00500EC0"/>
    <w:rsid w:val="00501941"/>
    <w:rsid w:val="00501FD0"/>
    <w:rsid w:val="00503993"/>
    <w:rsid w:val="00503CA5"/>
    <w:rsid w:val="0050657A"/>
    <w:rsid w:val="005077E5"/>
    <w:rsid w:val="005104C4"/>
    <w:rsid w:val="0051068F"/>
    <w:rsid w:val="0051192B"/>
    <w:rsid w:val="005141A6"/>
    <w:rsid w:val="005224E3"/>
    <w:rsid w:val="0052260F"/>
    <w:rsid w:val="005245CA"/>
    <w:rsid w:val="0052704E"/>
    <w:rsid w:val="00527C01"/>
    <w:rsid w:val="00530326"/>
    <w:rsid w:val="005313F9"/>
    <w:rsid w:val="00531676"/>
    <w:rsid w:val="0053223B"/>
    <w:rsid w:val="005326BB"/>
    <w:rsid w:val="0053294C"/>
    <w:rsid w:val="00533697"/>
    <w:rsid w:val="00534ED9"/>
    <w:rsid w:val="00536FA7"/>
    <w:rsid w:val="00537A56"/>
    <w:rsid w:val="0054095F"/>
    <w:rsid w:val="005410E4"/>
    <w:rsid w:val="00541193"/>
    <w:rsid w:val="005414AB"/>
    <w:rsid w:val="005419AD"/>
    <w:rsid w:val="00542C66"/>
    <w:rsid w:val="00543284"/>
    <w:rsid w:val="00543F60"/>
    <w:rsid w:val="005445ED"/>
    <w:rsid w:val="005464AB"/>
    <w:rsid w:val="0054690F"/>
    <w:rsid w:val="00546D62"/>
    <w:rsid w:val="00547324"/>
    <w:rsid w:val="00551AD2"/>
    <w:rsid w:val="00553CEE"/>
    <w:rsid w:val="005558A2"/>
    <w:rsid w:val="0055642D"/>
    <w:rsid w:val="00556510"/>
    <w:rsid w:val="00557588"/>
    <w:rsid w:val="00557B02"/>
    <w:rsid w:val="00561FF4"/>
    <w:rsid w:val="00562384"/>
    <w:rsid w:val="005636A8"/>
    <w:rsid w:val="00564AD2"/>
    <w:rsid w:val="00565580"/>
    <w:rsid w:val="00570BCE"/>
    <w:rsid w:val="005730AC"/>
    <w:rsid w:val="00575D6E"/>
    <w:rsid w:val="0057760B"/>
    <w:rsid w:val="00577BF4"/>
    <w:rsid w:val="00581857"/>
    <w:rsid w:val="0058285D"/>
    <w:rsid w:val="005843BD"/>
    <w:rsid w:val="00584929"/>
    <w:rsid w:val="00585428"/>
    <w:rsid w:val="00585AA4"/>
    <w:rsid w:val="005861CE"/>
    <w:rsid w:val="00587A1F"/>
    <w:rsid w:val="0059083F"/>
    <w:rsid w:val="00590A2B"/>
    <w:rsid w:val="00591425"/>
    <w:rsid w:val="005921E9"/>
    <w:rsid w:val="00595155"/>
    <w:rsid w:val="00597210"/>
    <w:rsid w:val="00597340"/>
    <w:rsid w:val="005A26FC"/>
    <w:rsid w:val="005A5037"/>
    <w:rsid w:val="005B06A7"/>
    <w:rsid w:val="005B0A1D"/>
    <w:rsid w:val="005B0DF0"/>
    <w:rsid w:val="005B1727"/>
    <w:rsid w:val="005B53AE"/>
    <w:rsid w:val="005C1E71"/>
    <w:rsid w:val="005C53A6"/>
    <w:rsid w:val="005C585C"/>
    <w:rsid w:val="005C63FF"/>
    <w:rsid w:val="005C6C7D"/>
    <w:rsid w:val="005C7448"/>
    <w:rsid w:val="005D22B8"/>
    <w:rsid w:val="005D2AC3"/>
    <w:rsid w:val="005D3488"/>
    <w:rsid w:val="005D6544"/>
    <w:rsid w:val="005D7FC4"/>
    <w:rsid w:val="005E0074"/>
    <w:rsid w:val="005E1C96"/>
    <w:rsid w:val="005E2075"/>
    <w:rsid w:val="005E2DDA"/>
    <w:rsid w:val="005E3052"/>
    <w:rsid w:val="005E31A3"/>
    <w:rsid w:val="005E36C9"/>
    <w:rsid w:val="005E3BAC"/>
    <w:rsid w:val="005E7CEA"/>
    <w:rsid w:val="005F1280"/>
    <w:rsid w:val="005F1D36"/>
    <w:rsid w:val="005F2AA3"/>
    <w:rsid w:val="005F2E44"/>
    <w:rsid w:val="005F6470"/>
    <w:rsid w:val="0060138F"/>
    <w:rsid w:val="00603E86"/>
    <w:rsid w:val="0060638D"/>
    <w:rsid w:val="0060680E"/>
    <w:rsid w:val="006078C2"/>
    <w:rsid w:val="00611722"/>
    <w:rsid w:val="00615554"/>
    <w:rsid w:val="00615FC3"/>
    <w:rsid w:val="0061638F"/>
    <w:rsid w:val="00617610"/>
    <w:rsid w:val="006179E3"/>
    <w:rsid w:val="00621ECC"/>
    <w:rsid w:val="00622F7C"/>
    <w:rsid w:val="00622FFD"/>
    <w:rsid w:val="006230BC"/>
    <w:rsid w:val="00623F15"/>
    <w:rsid w:val="006242AC"/>
    <w:rsid w:val="006252CE"/>
    <w:rsid w:val="00625FE9"/>
    <w:rsid w:val="0062669D"/>
    <w:rsid w:val="00627536"/>
    <w:rsid w:val="00627BC9"/>
    <w:rsid w:val="0063107A"/>
    <w:rsid w:val="0063114C"/>
    <w:rsid w:val="0063137A"/>
    <w:rsid w:val="0063238C"/>
    <w:rsid w:val="0063296F"/>
    <w:rsid w:val="0063386A"/>
    <w:rsid w:val="006346A1"/>
    <w:rsid w:val="0063618B"/>
    <w:rsid w:val="00637500"/>
    <w:rsid w:val="006376F5"/>
    <w:rsid w:val="006416DB"/>
    <w:rsid w:val="00641746"/>
    <w:rsid w:val="00643AF5"/>
    <w:rsid w:val="0064509E"/>
    <w:rsid w:val="006459BC"/>
    <w:rsid w:val="006471FA"/>
    <w:rsid w:val="006521C6"/>
    <w:rsid w:val="0065271F"/>
    <w:rsid w:val="00652A96"/>
    <w:rsid w:val="00653F11"/>
    <w:rsid w:val="00655A13"/>
    <w:rsid w:val="006578AE"/>
    <w:rsid w:val="0066145A"/>
    <w:rsid w:val="006623DA"/>
    <w:rsid w:val="00662833"/>
    <w:rsid w:val="0066492B"/>
    <w:rsid w:val="006674F4"/>
    <w:rsid w:val="0067038E"/>
    <w:rsid w:val="00670A66"/>
    <w:rsid w:val="00671AB6"/>
    <w:rsid w:val="006753D9"/>
    <w:rsid w:val="00680FDA"/>
    <w:rsid w:val="00681262"/>
    <w:rsid w:val="006836D2"/>
    <w:rsid w:val="0068411D"/>
    <w:rsid w:val="00684DE0"/>
    <w:rsid w:val="006853D6"/>
    <w:rsid w:val="00685E99"/>
    <w:rsid w:val="0068694F"/>
    <w:rsid w:val="00687169"/>
    <w:rsid w:val="00687B45"/>
    <w:rsid w:val="00687D49"/>
    <w:rsid w:val="00690832"/>
    <w:rsid w:val="006928F8"/>
    <w:rsid w:val="00692C92"/>
    <w:rsid w:val="006951A8"/>
    <w:rsid w:val="006956B3"/>
    <w:rsid w:val="00697158"/>
    <w:rsid w:val="006971AE"/>
    <w:rsid w:val="00697E29"/>
    <w:rsid w:val="006A1233"/>
    <w:rsid w:val="006A18EE"/>
    <w:rsid w:val="006A440E"/>
    <w:rsid w:val="006A484A"/>
    <w:rsid w:val="006A511A"/>
    <w:rsid w:val="006A5BC5"/>
    <w:rsid w:val="006A6B46"/>
    <w:rsid w:val="006B0A54"/>
    <w:rsid w:val="006B2C0C"/>
    <w:rsid w:val="006B3E1B"/>
    <w:rsid w:val="006B548F"/>
    <w:rsid w:val="006B6D12"/>
    <w:rsid w:val="006B7475"/>
    <w:rsid w:val="006C1457"/>
    <w:rsid w:val="006C187D"/>
    <w:rsid w:val="006C2C98"/>
    <w:rsid w:val="006C49F9"/>
    <w:rsid w:val="006C5021"/>
    <w:rsid w:val="006C61AF"/>
    <w:rsid w:val="006C6B5B"/>
    <w:rsid w:val="006D0141"/>
    <w:rsid w:val="006D0566"/>
    <w:rsid w:val="006D341F"/>
    <w:rsid w:val="006D3F4C"/>
    <w:rsid w:val="006D5D26"/>
    <w:rsid w:val="006D6961"/>
    <w:rsid w:val="006D6EB4"/>
    <w:rsid w:val="006D6F1E"/>
    <w:rsid w:val="006D728B"/>
    <w:rsid w:val="006D757D"/>
    <w:rsid w:val="006D75F4"/>
    <w:rsid w:val="006E10A6"/>
    <w:rsid w:val="006E193A"/>
    <w:rsid w:val="006E1E14"/>
    <w:rsid w:val="006E20B8"/>
    <w:rsid w:val="006E29A0"/>
    <w:rsid w:val="006E3588"/>
    <w:rsid w:val="006E4156"/>
    <w:rsid w:val="006E79F7"/>
    <w:rsid w:val="006E7D96"/>
    <w:rsid w:val="006F0264"/>
    <w:rsid w:val="006F13A3"/>
    <w:rsid w:val="006F2A1A"/>
    <w:rsid w:val="006F2E9E"/>
    <w:rsid w:val="006F3FD6"/>
    <w:rsid w:val="006F519B"/>
    <w:rsid w:val="006F533A"/>
    <w:rsid w:val="007003EF"/>
    <w:rsid w:val="00702E8B"/>
    <w:rsid w:val="0070316F"/>
    <w:rsid w:val="00703A20"/>
    <w:rsid w:val="00704AD9"/>
    <w:rsid w:val="00710864"/>
    <w:rsid w:val="0071184B"/>
    <w:rsid w:val="00712D14"/>
    <w:rsid w:val="0071483E"/>
    <w:rsid w:val="00715FD5"/>
    <w:rsid w:val="00716342"/>
    <w:rsid w:val="00716475"/>
    <w:rsid w:val="00716ED4"/>
    <w:rsid w:val="00717707"/>
    <w:rsid w:val="007229DC"/>
    <w:rsid w:val="00724D13"/>
    <w:rsid w:val="00727DA1"/>
    <w:rsid w:val="007315C7"/>
    <w:rsid w:val="00732CBA"/>
    <w:rsid w:val="00734DB7"/>
    <w:rsid w:val="00735F82"/>
    <w:rsid w:val="00737215"/>
    <w:rsid w:val="0074182A"/>
    <w:rsid w:val="00741ADD"/>
    <w:rsid w:val="00743174"/>
    <w:rsid w:val="00744019"/>
    <w:rsid w:val="0074478C"/>
    <w:rsid w:val="00744EE2"/>
    <w:rsid w:val="007455F5"/>
    <w:rsid w:val="00746FB0"/>
    <w:rsid w:val="00747E19"/>
    <w:rsid w:val="0075032E"/>
    <w:rsid w:val="007519C4"/>
    <w:rsid w:val="0075484B"/>
    <w:rsid w:val="0075491F"/>
    <w:rsid w:val="007549BB"/>
    <w:rsid w:val="00755394"/>
    <w:rsid w:val="00755A60"/>
    <w:rsid w:val="007561D0"/>
    <w:rsid w:val="00756EB0"/>
    <w:rsid w:val="00757A38"/>
    <w:rsid w:val="00757B9E"/>
    <w:rsid w:val="0076276B"/>
    <w:rsid w:val="00763018"/>
    <w:rsid w:val="00763049"/>
    <w:rsid w:val="00764185"/>
    <w:rsid w:val="00764A2F"/>
    <w:rsid w:val="007671B9"/>
    <w:rsid w:val="00767DB1"/>
    <w:rsid w:val="00771AAA"/>
    <w:rsid w:val="00773B90"/>
    <w:rsid w:val="00774F0D"/>
    <w:rsid w:val="007755F1"/>
    <w:rsid w:val="00775DD4"/>
    <w:rsid w:val="0077614A"/>
    <w:rsid w:val="007802B6"/>
    <w:rsid w:val="00780A1E"/>
    <w:rsid w:val="00781307"/>
    <w:rsid w:val="00781496"/>
    <w:rsid w:val="0078271E"/>
    <w:rsid w:val="00782A24"/>
    <w:rsid w:val="00784794"/>
    <w:rsid w:val="00786599"/>
    <w:rsid w:val="00787609"/>
    <w:rsid w:val="0079084C"/>
    <w:rsid w:val="00790B67"/>
    <w:rsid w:val="00790D57"/>
    <w:rsid w:val="00791E39"/>
    <w:rsid w:val="007934B2"/>
    <w:rsid w:val="00793532"/>
    <w:rsid w:val="00793A10"/>
    <w:rsid w:val="00794B03"/>
    <w:rsid w:val="00797058"/>
    <w:rsid w:val="00797390"/>
    <w:rsid w:val="0079764A"/>
    <w:rsid w:val="007979FD"/>
    <w:rsid w:val="007A078B"/>
    <w:rsid w:val="007A0808"/>
    <w:rsid w:val="007A095D"/>
    <w:rsid w:val="007A1555"/>
    <w:rsid w:val="007A2783"/>
    <w:rsid w:val="007A34F0"/>
    <w:rsid w:val="007A5B23"/>
    <w:rsid w:val="007A5ED7"/>
    <w:rsid w:val="007A6F74"/>
    <w:rsid w:val="007A7A5A"/>
    <w:rsid w:val="007A7F77"/>
    <w:rsid w:val="007B09D0"/>
    <w:rsid w:val="007B1472"/>
    <w:rsid w:val="007B1E3E"/>
    <w:rsid w:val="007B3A13"/>
    <w:rsid w:val="007B3B38"/>
    <w:rsid w:val="007B4573"/>
    <w:rsid w:val="007B5395"/>
    <w:rsid w:val="007B6366"/>
    <w:rsid w:val="007B710E"/>
    <w:rsid w:val="007C10BF"/>
    <w:rsid w:val="007C1F63"/>
    <w:rsid w:val="007C6594"/>
    <w:rsid w:val="007C71BB"/>
    <w:rsid w:val="007C7BBA"/>
    <w:rsid w:val="007D0CBC"/>
    <w:rsid w:val="007D14CA"/>
    <w:rsid w:val="007D396C"/>
    <w:rsid w:val="007D4784"/>
    <w:rsid w:val="007D4E71"/>
    <w:rsid w:val="007D50C2"/>
    <w:rsid w:val="007D6E55"/>
    <w:rsid w:val="007D7CA6"/>
    <w:rsid w:val="007E031B"/>
    <w:rsid w:val="007E1822"/>
    <w:rsid w:val="007E1EB5"/>
    <w:rsid w:val="007E2374"/>
    <w:rsid w:val="007E24B2"/>
    <w:rsid w:val="007E25FF"/>
    <w:rsid w:val="007E4525"/>
    <w:rsid w:val="007E4DB6"/>
    <w:rsid w:val="007E512C"/>
    <w:rsid w:val="007E5817"/>
    <w:rsid w:val="007E58BC"/>
    <w:rsid w:val="007E6266"/>
    <w:rsid w:val="007E76CD"/>
    <w:rsid w:val="007F05E7"/>
    <w:rsid w:val="007F20CF"/>
    <w:rsid w:val="007F27FF"/>
    <w:rsid w:val="007F43DC"/>
    <w:rsid w:val="007F5CC1"/>
    <w:rsid w:val="007F60D7"/>
    <w:rsid w:val="0080015B"/>
    <w:rsid w:val="00802245"/>
    <w:rsid w:val="00802D16"/>
    <w:rsid w:val="00802DE2"/>
    <w:rsid w:val="00803606"/>
    <w:rsid w:val="00804463"/>
    <w:rsid w:val="00804DA9"/>
    <w:rsid w:val="008055F7"/>
    <w:rsid w:val="008057BD"/>
    <w:rsid w:val="0080682D"/>
    <w:rsid w:val="00806840"/>
    <w:rsid w:val="00811940"/>
    <w:rsid w:val="00811A95"/>
    <w:rsid w:val="0081308C"/>
    <w:rsid w:val="008132A8"/>
    <w:rsid w:val="00813945"/>
    <w:rsid w:val="00814FAC"/>
    <w:rsid w:val="00815FB0"/>
    <w:rsid w:val="00817F13"/>
    <w:rsid w:val="00820022"/>
    <w:rsid w:val="00820800"/>
    <w:rsid w:val="00820B70"/>
    <w:rsid w:val="00820CD6"/>
    <w:rsid w:val="008228F9"/>
    <w:rsid w:val="008230D6"/>
    <w:rsid w:val="008236E2"/>
    <w:rsid w:val="00823E37"/>
    <w:rsid w:val="00824AB7"/>
    <w:rsid w:val="00824B93"/>
    <w:rsid w:val="00824D14"/>
    <w:rsid w:val="008265B1"/>
    <w:rsid w:val="00830369"/>
    <w:rsid w:val="00830E8F"/>
    <w:rsid w:val="00831274"/>
    <w:rsid w:val="008329B4"/>
    <w:rsid w:val="008352C6"/>
    <w:rsid w:val="008356DE"/>
    <w:rsid w:val="00836011"/>
    <w:rsid w:val="008373B2"/>
    <w:rsid w:val="0084061C"/>
    <w:rsid w:val="00840A04"/>
    <w:rsid w:val="00842096"/>
    <w:rsid w:val="00842702"/>
    <w:rsid w:val="008429A4"/>
    <w:rsid w:val="00843625"/>
    <w:rsid w:val="00844698"/>
    <w:rsid w:val="00844992"/>
    <w:rsid w:val="00845B32"/>
    <w:rsid w:val="00846C6D"/>
    <w:rsid w:val="00851775"/>
    <w:rsid w:val="00851F08"/>
    <w:rsid w:val="00853747"/>
    <w:rsid w:val="008601A4"/>
    <w:rsid w:val="008607E9"/>
    <w:rsid w:val="00860EE9"/>
    <w:rsid w:val="00861F6E"/>
    <w:rsid w:val="008622F2"/>
    <w:rsid w:val="00862D99"/>
    <w:rsid w:val="0086543C"/>
    <w:rsid w:val="0086568A"/>
    <w:rsid w:val="00866289"/>
    <w:rsid w:val="008674E7"/>
    <w:rsid w:val="00867B4A"/>
    <w:rsid w:val="00871638"/>
    <w:rsid w:val="0087304C"/>
    <w:rsid w:val="0087403A"/>
    <w:rsid w:val="00874376"/>
    <w:rsid w:val="008765BF"/>
    <w:rsid w:val="0087714A"/>
    <w:rsid w:val="0087736D"/>
    <w:rsid w:val="00877A8D"/>
    <w:rsid w:val="00882357"/>
    <w:rsid w:val="0088463E"/>
    <w:rsid w:val="00884AF2"/>
    <w:rsid w:val="00884D1F"/>
    <w:rsid w:val="00885C0B"/>
    <w:rsid w:val="00885EE4"/>
    <w:rsid w:val="00885F76"/>
    <w:rsid w:val="008875A9"/>
    <w:rsid w:val="0089029D"/>
    <w:rsid w:val="008904FE"/>
    <w:rsid w:val="00890948"/>
    <w:rsid w:val="00891C48"/>
    <w:rsid w:val="00892304"/>
    <w:rsid w:val="008950F5"/>
    <w:rsid w:val="0089521B"/>
    <w:rsid w:val="0089649E"/>
    <w:rsid w:val="008A0CF5"/>
    <w:rsid w:val="008A1B62"/>
    <w:rsid w:val="008A2F72"/>
    <w:rsid w:val="008A3544"/>
    <w:rsid w:val="008A3EB1"/>
    <w:rsid w:val="008A474C"/>
    <w:rsid w:val="008A49E1"/>
    <w:rsid w:val="008A4DAC"/>
    <w:rsid w:val="008A6294"/>
    <w:rsid w:val="008B1C8A"/>
    <w:rsid w:val="008B2487"/>
    <w:rsid w:val="008B2679"/>
    <w:rsid w:val="008B26C3"/>
    <w:rsid w:val="008B4D0B"/>
    <w:rsid w:val="008B6AD0"/>
    <w:rsid w:val="008B7086"/>
    <w:rsid w:val="008B7750"/>
    <w:rsid w:val="008B7C1C"/>
    <w:rsid w:val="008C0676"/>
    <w:rsid w:val="008C142F"/>
    <w:rsid w:val="008C1C8C"/>
    <w:rsid w:val="008C350F"/>
    <w:rsid w:val="008C548B"/>
    <w:rsid w:val="008C553E"/>
    <w:rsid w:val="008C5AAF"/>
    <w:rsid w:val="008C5EE7"/>
    <w:rsid w:val="008C6A59"/>
    <w:rsid w:val="008D03B5"/>
    <w:rsid w:val="008D1035"/>
    <w:rsid w:val="008D1036"/>
    <w:rsid w:val="008D10FF"/>
    <w:rsid w:val="008D2B61"/>
    <w:rsid w:val="008D4192"/>
    <w:rsid w:val="008D5DD2"/>
    <w:rsid w:val="008D609F"/>
    <w:rsid w:val="008E01D0"/>
    <w:rsid w:val="008E1246"/>
    <w:rsid w:val="008E5679"/>
    <w:rsid w:val="008E7304"/>
    <w:rsid w:val="008E73CB"/>
    <w:rsid w:val="008E7787"/>
    <w:rsid w:val="008E7CC5"/>
    <w:rsid w:val="008F23C6"/>
    <w:rsid w:val="008F3A0E"/>
    <w:rsid w:val="008F3BFB"/>
    <w:rsid w:val="008F41F5"/>
    <w:rsid w:val="008F5643"/>
    <w:rsid w:val="008F66E5"/>
    <w:rsid w:val="008F74DE"/>
    <w:rsid w:val="008F7790"/>
    <w:rsid w:val="008F79AE"/>
    <w:rsid w:val="008F7D96"/>
    <w:rsid w:val="009019CD"/>
    <w:rsid w:val="00901CDA"/>
    <w:rsid w:val="00901D81"/>
    <w:rsid w:val="0090218B"/>
    <w:rsid w:val="009028BD"/>
    <w:rsid w:val="00902CD1"/>
    <w:rsid w:val="00905A3D"/>
    <w:rsid w:val="009060E5"/>
    <w:rsid w:val="009075FE"/>
    <w:rsid w:val="00911A50"/>
    <w:rsid w:val="00912741"/>
    <w:rsid w:val="00912821"/>
    <w:rsid w:val="00912FE5"/>
    <w:rsid w:val="00913889"/>
    <w:rsid w:val="009151F8"/>
    <w:rsid w:val="009156FA"/>
    <w:rsid w:val="00920D5B"/>
    <w:rsid w:val="00921576"/>
    <w:rsid w:val="009238E1"/>
    <w:rsid w:val="00926508"/>
    <w:rsid w:val="0092676D"/>
    <w:rsid w:val="009269C2"/>
    <w:rsid w:val="00927B57"/>
    <w:rsid w:val="009305B2"/>
    <w:rsid w:val="00931CAF"/>
    <w:rsid w:val="0093209B"/>
    <w:rsid w:val="00932761"/>
    <w:rsid w:val="00932A46"/>
    <w:rsid w:val="009360DB"/>
    <w:rsid w:val="009379CB"/>
    <w:rsid w:val="009401DB"/>
    <w:rsid w:val="0094225C"/>
    <w:rsid w:val="0094281F"/>
    <w:rsid w:val="00945C53"/>
    <w:rsid w:val="0094790D"/>
    <w:rsid w:val="00950877"/>
    <w:rsid w:val="00951BCE"/>
    <w:rsid w:val="00952393"/>
    <w:rsid w:val="00953A08"/>
    <w:rsid w:val="00953A94"/>
    <w:rsid w:val="00954397"/>
    <w:rsid w:val="00954BD3"/>
    <w:rsid w:val="009567BF"/>
    <w:rsid w:val="00956C2C"/>
    <w:rsid w:val="009575EA"/>
    <w:rsid w:val="009648FB"/>
    <w:rsid w:val="0096589E"/>
    <w:rsid w:val="00966A77"/>
    <w:rsid w:val="00970386"/>
    <w:rsid w:val="00971F90"/>
    <w:rsid w:val="00972D17"/>
    <w:rsid w:val="00973460"/>
    <w:rsid w:val="00974E17"/>
    <w:rsid w:val="00980EA2"/>
    <w:rsid w:val="00982A03"/>
    <w:rsid w:val="00984F64"/>
    <w:rsid w:val="00985D4A"/>
    <w:rsid w:val="00986198"/>
    <w:rsid w:val="00986E23"/>
    <w:rsid w:val="00987500"/>
    <w:rsid w:val="00991304"/>
    <w:rsid w:val="00994050"/>
    <w:rsid w:val="0099443B"/>
    <w:rsid w:val="00994E50"/>
    <w:rsid w:val="00995541"/>
    <w:rsid w:val="00996FDA"/>
    <w:rsid w:val="00997172"/>
    <w:rsid w:val="00997723"/>
    <w:rsid w:val="009A14B7"/>
    <w:rsid w:val="009A3B7D"/>
    <w:rsid w:val="009A4D84"/>
    <w:rsid w:val="009A5B74"/>
    <w:rsid w:val="009A73BB"/>
    <w:rsid w:val="009A776B"/>
    <w:rsid w:val="009B07E5"/>
    <w:rsid w:val="009B1B51"/>
    <w:rsid w:val="009B21F6"/>
    <w:rsid w:val="009B2CB4"/>
    <w:rsid w:val="009B480F"/>
    <w:rsid w:val="009B4E50"/>
    <w:rsid w:val="009B64D0"/>
    <w:rsid w:val="009B6696"/>
    <w:rsid w:val="009B6ADE"/>
    <w:rsid w:val="009C0AD5"/>
    <w:rsid w:val="009C10F6"/>
    <w:rsid w:val="009C3E4D"/>
    <w:rsid w:val="009C58D4"/>
    <w:rsid w:val="009C5B0B"/>
    <w:rsid w:val="009C5B2C"/>
    <w:rsid w:val="009C7D00"/>
    <w:rsid w:val="009D0F30"/>
    <w:rsid w:val="009D180A"/>
    <w:rsid w:val="009D248E"/>
    <w:rsid w:val="009D2C98"/>
    <w:rsid w:val="009D5424"/>
    <w:rsid w:val="009D65D6"/>
    <w:rsid w:val="009D6BC3"/>
    <w:rsid w:val="009D778B"/>
    <w:rsid w:val="009E374F"/>
    <w:rsid w:val="009E44C1"/>
    <w:rsid w:val="009E4C0E"/>
    <w:rsid w:val="009E5443"/>
    <w:rsid w:val="009E7E47"/>
    <w:rsid w:val="009F0983"/>
    <w:rsid w:val="009F13DD"/>
    <w:rsid w:val="009F1872"/>
    <w:rsid w:val="009F1E80"/>
    <w:rsid w:val="009F259A"/>
    <w:rsid w:val="009F4979"/>
    <w:rsid w:val="009F50FE"/>
    <w:rsid w:val="009F5DD4"/>
    <w:rsid w:val="00A00083"/>
    <w:rsid w:val="00A0171A"/>
    <w:rsid w:val="00A01917"/>
    <w:rsid w:val="00A01B57"/>
    <w:rsid w:val="00A03357"/>
    <w:rsid w:val="00A03650"/>
    <w:rsid w:val="00A042ED"/>
    <w:rsid w:val="00A046DC"/>
    <w:rsid w:val="00A066D0"/>
    <w:rsid w:val="00A0696E"/>
    <w:rsid w:val="00A0748F"/>
    <w:rsid w:val="00A10876"/>
    <w:rsid w:val="00A10CEE"/>
    <w:rsid w:val="00A12A6B"/>
    <w:rsid w:val="00A12EA0"/>
    <w:rsid w:val="00A13FCC"/>
    <w:rsid w:val="00A146CC"/>
    <w:rsid w:val="00A14940"/>
    <w:rsid w:val="00A16E7D"/>
    <w:rsid w:val="00A16FCE"/>
    <w:rsid w:val="00A20B48"/>
    <w:rsid w:val="00A20B5F"/>
    <w:rsid w:val="00A210BF"/>
    <w:rsid w:val="00A21633"/>
    <w:rsid w:val="00A21819"/>
    <w:rsid w:val="00A22D58"/>
    <w:rsid w:val="00A233BA"/>
    <w:rsid w:val="00A246DF"/>
    <w:rsid w:val="00A25487"/>
    <w:rsid w:val="00A266B9"/>
    <w:rsid w:val="00A27468"/>
    <w:rsid w:val="00A314A2"/>
    <w:rsid w:val="00A32A7C"/>
    <w:rsid w:val="00A332DF"/>
    <w:rsid w:val="00A3331B"/>
    <w:rsid w:val="00A33D64"/>
    <w:rsid w:val="00A34CDD"/>
    <w:rsid w:val="00A36136"/>
    <w:rsid w:val="00A36902"/>
    <w:rsid w:val="00A36D5F"/>
    <w:rsid w:val="00A4087B"/>
    <w:rsid w:val="00A42632"/>
    <w:rsid w:val="00A429D0"/>
    <w:rsid w:val="00A445D1"/>
    <w:rsid w:val="00A44F21"/>
    <w:rsid w:val="00A46E25"/>
    <w:rsid w:val="00A46E91"/>
    <w:rsid w:val="00A47400"/>
    <w:rsid w:val="00A47C58"/>
    <w:rsid w:val="00A50E81"/>
    <w:rsid w:val="00A5156D"/>
    <w:rsid w:val="00A53C20"/>
    <w:rsid w:val="00A544E8"/>
    <w:rsid w:val="00A56C92"/>
    <w:rsid w:val="00A574AD"/>
    <w:rsid w:val="00A63027"/>
    <w:rsid w:val="00A63CEA"/>
    <w:rsid w:val="00A64440"/>
    <w:rsid w:val="00A64655"/>
    <w:rsid w:val="00A66F8D"/>
    <w:rsid w:val="00A67674"/>
    <w:rsid w:val="00A67889"/>
    <w:rsid w:val="00A721C7"/>
    <w:rsid w:val="00A72814"/>
    <w:rsid w:val="00A746F9"/>
    <w:rsid w:val="00A74A50"/>
    <w:rsid w:val="00A74A85"/>
    <w:rsid w:val="00A750F5"/>
    <w:rsid w:val="00A753B4"/>
    <w:rsid w:val="00A75CE1"/>
    <w:rsid w:val="00A76F93"/>
    <w:rsid w:val="00A777D9"/>
    <w:rsid w:val="00A77AF2"/>
    <w:rsid w:val="00A800BF"/>
    <w:rsid w:val="00A81845"/>
    <w:rsid w:val="00A81A04"/>
    <w:rsid w:val="00A838DF"/>
    <w:rsid w:val="00A83FD4"/>
    <w:rsid w:val="00A84899"/>
    <w:rsid w:val="00A869A5"/>
    <w:rsid w:val="00A90460"/>
    <w:rsid w:val="00A9094D"/>
    <w:rsid w:val="00A91E06"/>
    <w:rsid w:val="00A92CE8"/>
    <w:rsid w:val="00A935FB"/>
    <w:rsid w:val="00A948F2"/>
    <w:rsid w:val="00A95446"/>
    <w:rsid w:val="00A9582A"/>
    <w:rsid w:val="00A95873"/>
    <w:rsid w:val="00A96D75"/>
    <w:rsid w:val="00A97EB2"/>
    <w:rsid w:val="00AA18EC"/>
    <w:rsid w:val="00AA2638"/>
    <w:rsid w:val="00AA286B"/>
    <w:rsid w:val="00AA4B82"/>
    <w:rsid w:val="00AA54A3"/>
    <w:rsid w:val="00AA553A"/>
    <w:rsid w:val="00AA5FF7"/>
    <w:rsid w:val="00AA6637"/>
    <w:rsid w:val="00AA7ADE"/>
    <w:rsid w:val="00AA7DA4"/>
    <w:rsid w:val="00AB0401"/>
    <w:rsid w:val="00AB1D51"/>
    <w:rsid w:val="00AB2DA0"/>
    <w:rsid w:val="00AB5199"/>
    <w:rsid w:val="00AB74AD"/>
    <w:rsid w:val="00AC0821"/>
    <w:rsid w:val="00AC1DF3"/>
    <w:rsid w:val="00AC66FB"/>
    <w:rsid w:val="00AD07F6"/>
    <w:rsid w:val="00AD1A51"/>
    <w:rsid w:val="00AD33E9"/>
    <w:rsid w:val="00AD4A8A"/>
    <w:rsid w:val="00AD4B27"/>
    <w:rsid w:val="00AD4F4E"/>
    <w:rsid w:val="00AD5A84"/>
    <w:rsid w:val="00AD5AC0"/>
    <w:rsid w:val="00AD643E"/>
    <w:rsid w:val="00AE0B9A"/>
    <w:rsid w:val="00AE0F7E"/>
    <w:rsid w:val="00AE2682"/>
    <w:rsid w:val="00AE3135"/>
    <w:rsid w:val="00AE3284"/>
    <w:rsid w:val="00AE3554"/>
    <w:rsid w:val="00AE3CB2"/>
    <w:rsid w:val="00AE44B8"/>
    <w:rsid w:val="00AE4AF4"/>
    <w:rsid w:val="00AE7781"/>
    <w:rsid w:val="00AE79B3"/>
    <w:rsid w:val="00AF0D89"/>
    <w:rsid w:val="00AF1CE1"/>
    <w:rsid w:val="00AF2572"/>
    <w:rsid w:val="00AF2AEA"/>
    <w:rsid w:val="00AF2E27"/>
    <w:rsid w:val="00AF30E6"/>
    <w:rsid w:val="00AF3633"/>
    <w:rsid w:val="00AF3FA6"/>
    <w:rsid w:val="00AF4D0C"/>
    <w:rsid w:val="00AF54AD"/>
    <w:rsid w:val="00AF55A6"/>
    <w:rsid w:val="00AF6DDE"/>
    <w:rsid w:val="00AF76A8"/>
    <w:rsid w:val="00AF7D9C"/>
    <w:rsid w:val="00AF7FD0"/>
    <w:rsid w:val="00B00412"/>
    <w:rsid w:val="00B004D3"/>
    <w:rsid w:val="00B020DC"/>
    <w:rsid w:val="00B0275A"/>
    <w:rsid w:val="00B03A95"/>
    <w:rsid w:val="00B03CCB"/>
    <w:rsid w:val="00B05066"/>
    <w:rsid w:val="00B05C36"/>
    <w:rsid w:val="00B06435"/>
    <w:rsid w:val="00B06CA2"/>
    <w:rsid w:val="00B07416"/>
    <w:rsid w:val="00B1028A"/>
    <w:rsid w:val="00B10D5C"/>
    <w:rsid w:val="00B17ABE"/>
    <w:rsid w:val="00B17E9D"/>
    <w:rsid w:val="00B2677C"/>
    <w:rsid w:val="00B267DD"/>
    <w:rsid w:val="00B26B4D"/>
    <w:rsid w:val="00B279C1"/>
    <w:rsid w:val="00B31654"/>
    <w:rsid w:val="00B3290A"/>
    <w:rsid w:val="00B340A5"/>
    <w:rsid w:val="00B3461B"/>
    <w:rsid w:val="00B355D3"/>
    <w:rsid w:val="00B35B10"/>
    <w:rsid w:val="00B41A9C"/>
    <w:rsid w:val="00B42526"/>
    <w:rsid w:val="00B4304B"/>
    <w:rsid w:val="00B44D49"/>
    <w:rsid w:val="00B4582F"/>
    <w:rsid w:val="00B474CB"/>
    <w:rsid w:val="00B50238"/>
    <w:rsid w:val="00B5378C"/>
    <w:rsid w:val="00B545C4"/>
    <w:rsid w:val="00B5533D"/>
    <w:rsid w:val="00B5658B"/>
    <w:rsid w:val="00B57318"/>
    <w:rsid w:val="00B5751E"/>
    <w:rsid w:val="00B57D48"/>
    <w:rsid w:val="00B606A2"/>
    <w:rsid w:val="00B607AA"/>
    <w:rsid w:val="00B61ADB"/>
    <w:rsid w:val="00B61E2E"/>
    <w:rsid w:val="00B61F08"/>
    <w:rsid w:val="00B625F4"/>
    <w:rsid w:val="00B6297B"/>
    <w:rsid w:val="00B6542D"/>
    <w:rsid w:val="00B67AEB"/>
    <w:rsid w:val="00B67CCF"/>
    <w:rsid w:val="00B67DFD"/>
    <w:rsid w:val="00B702BB"/>
    <w:rsid w:val="00B726FF"/>
    <w:rsid w:val="00B72956"/>
    <w:rsid w:val="00B75527"/>
    <w:rsid w:val="00B76361"/>
    <w:rsid w:val="00B765A0"/>
    <w:rsid w:val="00B76C3E"/>
    <w:rsid w:val="00B76E18"/>
    <w:rsid w:val="00B77B0E"/>
    <w:rsid w:val="00B80ECC"/>
    <w:rsid w:val="00B8211A"/>
    <w:rsid w:val="00B824A6"/>
    <w:rsid w:val="00B82C5D"/>
    <w:rsid w:val="00B8381D"/>
    <w:rsid w:val="00B8741D"/>
    <w:rsid w:val="00B87491"/>
    <w:rsid w:val="00B9057B"/>
    <w:rsid w:val="00B92A2E"/>
    <w:rsid w:val="00B93D65"/>
    <w:rsid w:val="00B949D7"/>
    <w:rsid w:val="00B94E03"/>
    <w:rsid w:val="00B95168"/>
    <w:rsid w:val="00BA0E3C"/>
    <w:rsid w:val="00BA23F9"/>
    <w:rsid w:val="00BA28A7"/>
    <w:rsid w:val="00BA324A"/>
    <w:rsid w:val="00BB2915"/>
    <w:rsid w:val="00BB2FE4"/>
    <w:rsid w:val="00BB3A03"/>
    <w:rsid w:val="00BB400C"/>
    <w:rsid w:val="00BB410F"/>
    <w:rsid w:val="00BB44B8"/>
    <w:rsid w:val="00BB4F6B"/>
    <w:rsid w:val="00BB5905"/>
    <w:rsid w:val="00BB5BD1"/>
    <w:rsid w:val="00BB5DA3"/>
    <w:rsid w:val="00BB6F56"/>
    <w:rsid w:val="00BB7E63"/>
    <w:rsid w:val="00BB7FC9"/>
    <w:rsid w:val="00BC0087"/>
    <w:rsid w:val="00BC0B85"/>
    <w:rsid w:val="00BC160B"/>
    <w:rsid w:val="00BC6148"/>
    <w:rsid w:val="00BC63FA"/>
    <w:rsid w:val="00BC7B9A"/>
    <w:rsid w:val="00BD18B1"/>
    <w:rsid w:val="00BD2C1F"/>
    <w:rsid w:val="00BD562D"/>
    <w:rsid w:val="00BD5AA3"/>
    <w:rsid w:val="00BD5B61"/>
    <w:rsid w:val="00BD5E29"/>
    <w:rsid w:val="00BD6A4A"/>
    <w:rsid w:val="00BD76F7"/>
    <w:rsid w:val="00BD7EF9"/>
    <w:rsid w:val="00BE0CFC"/>
    <w:rsid w:val="00BE278F"/>
    <w:rsid w:val="00BE2DA5"/>
    <w:rsid w:val="00BE45C7"/>
    <w:rsid w:val="00BE5A69"/>
    <w:rsid w:val="00BE6544"/>
    <w:rsid w:val="00BE7F49"/>
    <w:rsid w:val="00BF0E66"/>
    <w:rsid w:val="00BF1CF1"/>
    <w:rsid w:val="00BF2097"/>
    <w:rsid w:val="00BF23EE"/>
    <w:rsid w:val="00BF4871"/>
    <w:rsid w:val="00BF5A17"/>
    <w:rsid w:val="00BF5CAC"/>
    <w:rsid w:val="00BF5DF6"/>
    <w:rsid w:val="00BF6B86"/>
    <w:rsid w:val="00BF7BDB"/>
    <w:rsid w:val="00BF7DCB"/>
    <w:rsid w:val="00C009C5"/>
    <w:rsid w:val="00C01EC5"/>
    <w:rsid w:val="00C029C9"/>
    <w:rsid w:val="00C03206"/>
    <w:rsid w:val="00C06B06"/>
    <w:rsid w:val="00C11446"/>
    <w:rsid w:val="00C13DBB"/>
    <w:rsid w:val="00C146A6"/>
    <w:rsid w:val="00C179A9"/>
    <w:rsid w:val="00C17D7B"/>
    <w:rsid w:val="00C20765"/>
    <w:rsid w:val="00C216ED"/>
    <w:rsid w:val="00C234E4"/>
    <w:rsid w:val="00C24B13"/>
    <w:rsid w:val="00C262B1"/>
    <w:rsid w:val="00C2676E"/>
    <w:rsid w:val="00C26B4B"/>
    <w:rsid w:val="00C30865"/>
    <w:rsid w:val="00C322F9"/>
    <w:rsid w:val="00C32C53"/>
    <w:rsid w:val="00C33009"/>
    <w:rsid w:val="00C3405A"/>
    <w:rsid w:val="00C34692"/>
    <w:rsid w:val="00C34B4E"/>
    <w:rsid w:val="00C458E9"/>
    <w:rsid w:val="00C45C6D"/>
    <w:rsid w:val="00C4672D"/>
    <w:rsid w:val="00C46824"/>
    <w:rsid w:val="00C474CB"/>
    <w:rsid w:val="00C47867"/>
    <w:rsid w:val="00C514E3"/>
    <w:rsid w:val="00C51DDE"/>
    <w:rsid w:val="00C5468A"/>
    <w:rsid w:val="00C567C1"/>
    <w:rsid w:val="00C56A90"/>
    <w:rsid w:val="00C60135"/>
    <w:rsid w:val="00C60179"/>
    <w:rsid w:val="00C62AB3"/>
    <w:rsid w:val="00C6416E"/>
    <w:rsid w:val="00C643E2"/>
    <w:rsid w:val="00C64511"/>
    <w:rsid w:val="00C707A6"/>
    <w:rsid w:val="00C71AB4"/>
    <w:rsid w:val="00C7266B"/>
    <w:rsid w:val="00C7379C"/>
    <w:rsid w:val="00C747F2"/>
    <w:rsid w:val="00C75575"/>
    <w:rsid w:val="00C76279"/>
    <w:rsid w:val="00C762F5"/>
    <w:rsid w:val="00C779DD"/>
    <w:rsid w:val="00C8028B"/>
    <w:rsid w:val="00C82757"/>
    <w:rsid w:val="00C827F7"/>
    <w:rsid w:val="00C850A1"/>
    <w:rsid w:val="00C866AB"/>
    <w:rsid w:val="00C8717D"/>
    <w:rsid w:val="00C90A66"/>
    <w:rsid w:val="00C91B23"/>
    <w:rsid w:val="00C92F8C"/>
    <w:rsid w:val="00C93256"/>
    <w:rsid w:val="00C93C22"/>
    <w:rsid w:val="00C95C5C"/>
    <w:rsid w:val="00C963E1"/>
    <w:rsid w:val="00C96817"/>
    <w:rsid w:val="00C97D03"/>
    <w:rsid w:val="00CA0AEA"/>
    <w:rsid w:val="00CA0FCC"/>
    <w:rsid w:val="00CA12C5"/>
    <w:rsid w:val="00CA1FF7"/>
    <w:rsid w:val="00CA2FD1"/>
    <w:rsid w:val="00CA362B"/>
    <w:rsid w:val="00CB16EF"/>
    <w:rsid w:val="00CB1EB9"/>
    <w:rsid w:val="00CB271D"/>
    <w:rsid w:val="00CB2853"/>
    <w:rsid w:val="00CB28DB"/>
    <w:rsid w:val="00CB5377"/>
    <w:rsid w:val="00CB746C"/>
    <w:rsid w:val="00CC0611"/>
    <w:rsid w:val="00CC2469"/>
    <w:rsid w:val="00CC292B"/>
    <w:rsid w:val="00CC3DBA"/>
    <w:rsid w:val="00CC4BED"/>
    <w:rsid w:val="00CC519E"/>
    <w:rsid w:val="00CC554E"/>
    <w:rsid w:val="00CC5F6B"/>
    <w:rsid w:val="00CC767C"/>
    <w:rsid w:val="00CD0642"/>
    <w:rsid w:val="00CD0DA1"/>
    <w:rsid w:val="00CD18BF"/>
    <w:rsid w:val="00CD270A"/>
    <w:rsid w:val="00CD30FB"/>
    <w:rsid w:val="00CD3287"/>
    <w:rsid w:val="00CD3A5B"/>
    <w:rsid w:val="00CD3C38"/>
    <w:rsid w:val="00CD543D"/>
    <w:rsid w:val="00CD5EB2"/>
    <w:rsid w:val="00CD6EB9"/>
    <w:rsid w:val="00CD7138"/>
    <w:rsid w:val="00CD7953"/>
    <w:rsid w:val="00CD7A69"/>
    <w:rsid w:val="00CE1229"/>
    <w:rsid w:val="00CE2415"/>
    <w:rsid w:val="00CE38CB"/>
    <w:rsid w:val="00CE4DE0"/>
    <w:rsid w:val="00CE7EBC"/>
    <w:rsid w:val="00CF21D3"/>
    <w:rsid w:val="00CF44FA"/>
    <w:rsid w:val="00CF50B5"/>
    <w:rsid w:val="00CF5621"/>
    <w:rsid w:val="00CF570D"/>
    <w:rsid w:val="00CF5959"/>
    <w:rsid w:val="00CF6EB0"/>
    <w:rsid w:val="00D01B18"/>
    <w:rsid w:val="00D01CD5"/>
    <w:rsid w:val="00D06EC2"/>
    <w:rsid w:val="00D1456C"/>
    <w:rsid w:val="00D16D37"/>
    <w:rsid w:val="00D179CF"/>
    <w:rsid w:val="00D17B98"/>
    <w:rsid w:val="00D17CD6"/>
    <w:rsid w:val="00D21249"/>
    <w:rsid w:val="00D22343"/>
    <w:rsid w:val="00D23782"/>
    <w:rsid w:val="00D24AEA"/>
    <w:rsid w:val="00D24B52"/>
    <w:rsid w:val="00D26948"/>
    <w:rsid w:val="00D27074"/>
    <w:rsid w:val="00D30556"/>
    <w:rsid w:val="00D33210"/>
    <w:rsid w:val="00D37E6D"/>
    <w:rsid w:val="00D37E91"/>
    <w:rsid w:val="00D40EEE"/>
    <w:rsid w:val="00D439A5"/>
    <w:rsid w:val="00D439BF"/>
    <w:rsid w:val="00D443F7"/>
    <w:rsid w:val="00D449B5"/>
    <w:rsid w:val="00D44EB8"/>
    <w:rsid w:val="00D5021A"/>
    <w:rsid w:val="00D5060E"/>
    <w:rsid w:val="00D508C7"/>
    <w:rsid w:val="00D50A2B"/>
    <w:rsid w:val="00D51046"/>
    <w:rsid w:val="00D52499"/>
    <w:rsid w:val="00D52508"/>
    <w:rsid w:val="00D54AAF"/>
    <w:rsid w:val="00D56529"/>
    <w:rsid w:val="00D62347"/>
    <w:rsid w:val="00D65E01"/>
    <w:rsid w:val="00D6772E"/>
    <w:rsid w:val="00D67EBC"/>
    <w:rsid w:val="00D70DF9"/>
    <w:rsid w:val="00D72F8B"/>
    <w:rsid w:val="00D7567B"/>
    <w:rsid w:val="00D756F2"/>
    <w:rsid w:val="00D75AFD"/>
    <w:rsid w:val="00D76549"/>
    <w:rsid w:val="00D777BD"/>
    <w:rsid w:val="00D81159"/>
    <w:rsid w:val="00D8425A"/>
    <w:rsid w:val="00D8565C"/>
    <w:rsid w:val="00D861FA"/>
    <w:rsid w:val="00D86BC3"/>
    <w:rsid w:val="00D91A4C"/>
    <w:rsid w:val="00D92F6C"/>
    <w:rsid w:val="00D96787"/>
    <w:rsid w:val="00D97EBF"/>
    <w:rsid w:val="00DA2FB8"/>
    <w:rsid w:val="00DA3E6E"/>
    <w:rsid w:val="00DA6590"/>
    <w:rsid w:val="00DA6EEC"/>
    <w:rsid w:val="00DA7218"/>
    <w:rsid w:val="00DB1CFA"/>
    <w:rsid w:val="00DB2C40"/>
    <w:rsid w:val="00DB339B"/>
    <w:rsid w:val="00DB5241"/>
    <w:rsid w:val="00DB69F1"/>
    <w:rsid w:val="00DB6F69"/>
    <w:rsid w:val="00DB712C"/>
    <w:rsid w:val="00DB75FF"/>
    <w:rsid w:val="00DC0156"/>
    <w:rsid w:val="00DC1412"/>
    <w:rsid w:val="00DC1571"/>
    <w:rsid w:val="00DC1EA9"/>
    <w:rsid w:val="00DC276E"/>
    <w:rsid w:val="00DC2AE2"/>
    <w:rsid w:val="00DC35ED"/>
    <w:rsid w:val="00DC438A"/>
    <w:rsid w:val="00DC5B69"/>
    <w:rsid w:val="00DC6342"/>
    <w:rsid w:val="00DC7892"/>
    <w:rsid w:val="00DD09A8"/>
    <w:rsid w:val="00DD0AFD"/>
    <w:rsid w:val="00DD34E2"/>
    <w:rsid w:val="00DD3C75"/>
    <w:rsid w:val="00DD6785"/>
    <w:rsid w:val="00DD7468"/>
    <w:rsid w:val="00DE06A7"/>
    <w:rsid w:val="00DE07AD"/>
    <w:rsid w:val="00DE116A"/>
    <w:rsid w:val="00DE1506"/>
    <w:rsid w:val="00DE36F7"/>
    <w:rsid w:val="00DE4079"/>
    <w:rsid w:val="00DE414F"/>
    <w:rsid w:val="00DE4552"/>
    <w:rsid w:val="00DE622A"/>
    <w:rsid w:val="00DE641A"/>
    <w:rsid w:val="00DE68A5"/>
    <w:rsid w:val="00DF0725"/>
    <w:rsid w:val="00DF2890"/>
    <w:rsid w:val="00DF391E"/>
    <w:rsid w:val="00DF3E6C"/>
    <w:rsid w:val="00DF58DD"/>
    <w:rsid w:val="00DF64EC"/>
    <w:rsid w:val="00DF6BD1"/>
    <w:rsid w:val="00E013E0"/>
    <w:rsid w:val="00E04232"/>
    <w:rsid w:val="00E05358"/>
    <w:rsid w:val="00E0591F"/>
    <w:rsid w:val="00E060D8"/>
    <w:rsid w:val="00E06DF5"/>
    <w:rsid w:val="00E07811"/>
    <w:rsid w:val="00E11B35"/>
    <w:rsid w:val="00E125F6"/>
    <w:rsid w:val="00E1337E"/>
    <w:rsid w:val="00E1372C"/>
    <w:rsid w:val="00E14661"/>
    <w:rsid w:val="00E1529C"/>
    <w:rsid w:val="00E17250"/>
    <w:rsid w:val="00E1746E"/>
    <w:rsid w:val="00E20AD4"/>
    <w:rsid w:val="00E21734"/>
    <w:rsid w:val="00E21E59"/>
    <w:rsid w:val="00E22FEC"/>
    <w:rsid w:val="00E230E2"/>
    <w:rsid w:val="00E23260"/>
    <w:rsid w:val="00E23901"/>
    <w:rsid w:val="00E27514"/>
    <w:rsid w:val="00E27BCA"/>
    <w:rsid w:val="00E308AA"/>
    <w:rsid w:val="00E31D14"/>
    <w:rsid w:val="00E33C11"/>
    <w:rsid w:val="00E3489F"/>
    <w:rsid w:val="00E350A9"/>
    <w:rsid w:val="00E42008"/>
    <w:rsid w:val="00E42DF7"/>
    <w:rsid w:val="00E431A0"/>
    <w:rsid w:val="00E454BD"/>
    <w:rsid w:val="00E455FA"/>
    <w:rsid w:val="00E4580B"/>
    <w:rsid w:val="00E46465"/>
    <w:rsid w:val="00E471C7"/>
    <w:rsid w:val="00E4792A"/>
    <w:rsid w:val="00E479D0"/>
    <w:rsid w:val="00E508F7"/>
    <w:rsid w:val="00E50BF9"/>
    <w:rsid w:val="00E50FAD"/>
    <w:rsid w:val="00E51BE7"/>
    <w:rsid w:val="00E51C1F"/>
    <w:rsid w:val="00E52188"/>
    <w:rsid w:val="00E52C53"/>
    <w:rsid w:val="00E52DEA"/>
    <w:rsid w:val="00E53905"/>
    <w:rsid w:val="00E53B59"/>
    <w:rsid w:val="00E53DCB"/>
    <w:rsid w:val="00E53DEA"/>
    <w:rsid w:val="00E542FA"/>
    <w:rsid w:val="00E5433C"/>
    <w:rsid w:val="00E55647"/>
    <w:rsid w:val="00E5608D"/>
    <w:rsid w:val="00E56E3C"/>
    <w:rsid w:val="00E5731D"/>
    <w:rsid w:val="00E57B79"/>
    <w:rsid w:val="00E62868"/>
    <w:rsid w:val="00E634E3"/>
    <w:rsid w:val="00E6464B"/>
    <w:rsid w:val="00E65C03"/>
    <w:rsid w:val="00E6656D"/>
    <w:rsid w:val="00E67078"/>
    <w:rsid w:val="00E67265"/>
    <w:rsid w:val="00E70E0C"/>
    <w:rsid w:val="00E71DAF"/>
    <w:rsid w:val="00E7724A"/>
    <w:rsid w:val="00E807AA"/>
    <w:rsid w:val="00E8203C"/>
    <w:rsid w:val="00E84C4A"/>
    <w:rsid w:val="00E85951"/>
    <w:rsid w:val="00E8621D"/>
    <w:rsid w:val="00E86FFA"/>
    <w:rsid w:val="00E9023A"/>
    <w:rsid w:val="00E90FCA"/>
    <w:rsid w:val="00E920CD"/>
    <w:rsid w:val="00E92B25"/>
    <w:rsid w:val="00E9572B"/>
    <w:rsid w:val="00E95EAA"/>
    <w:rsid w:val="00E975B3"/>
    <w:rsid w:val="00EA17CB"/>
    <w:rsid w:val="00EA2049"/>
    <w:rsid w:val="00EA25C0"/>
    <w:rsid w:val="00EA27CB"/>
    <w:rsid w:val="00EA4BA8"/>
    <w:rsid w:val="00EA5B5E"/>
    <w:rsid w:val="00EA5DD8"/>
    <w:rsid w:val="00EA7383"/>
    <w:rsid w:val="00EA7AEC"/>
    <w:rsid w:val="00EA7E69"/>
    <w:rsid w:val="00EB0AA2"/>
    <w:rsid w:val="00EB0F64"/>
    <w:rsid w:val="00EB1B4A"/>
    <w:rsid w:val="00EB3530"/>
    <w:rsid w:val="00EB381E"/>
    <w:rsid w:val="00EB42B4"/>
    <w:rsid w:val="00EB456D"/>
    <w:rsid w:val="00EB73D1"/>
    <w:rsid w:val="00EB7F82"/>
    <w:rsid w:val="00EB7FBC"/>
    <w:rsid w:val="00EC1624"/>
    <w:rsid w:val="00EC1FA6"/>
    <w:rsid w:val="00EC3605"/>
    <w:rsid w:val="00EC4DDD"/>
    <w:rsid w:val="00EC4FC7"/>
    <w:rsid w:val="00EC5C13"/>
    <w:rsid w:val="00EC5E60"/>
    <w:rsid w:val="00EC6E63"/>
    <w:rsid w:val="00EC7A48"/>
    <w:rsid w:val="00ED0C06"/>
    <w:rsid w:val="00ED281A"/>
    <w:rsid w:val="00ED2FF4"/>
    <w:rsid w:val="00ED388A"/>
    <w:rsid w:val="00ED3F72"/>
    <w:rsid w:val="00ED61DF"/>
    <w:rsid w:val="00ED75BE"/>
    <w:rsid w:val="00EE0547"/>
    <w:rsid w:val="00EE1CD1"/>
    <w:rsid w:val="00EE2246"/>
    <w:rsid w:val="00EE313A"/>
    <w:rsid w:val="00EE3821"/>
    <w:rsid w:val="00EE5F16"/>
    <w:rsid w:val="00EE7B28"/>
    <w:rsid w:val="00EE7C80"/>
    <w:rsid w:val="00EF017E"/>
    <w:rsid w:val="00EF0BA5"/>
    <w:rsid w:val="00EF24C7"/>
    <w:rsid w:val="00EF2528"/>
    <w:rsid w:val="00EF2BDE"/>
    <w:rsid w:val="00EF4167"/>
    <w:rsid w:val="00EF48CC"/>
    <w:rsid w:val="00EF4DDA"/>
    <w:rsid w:val="00EF5931"/>
    <w:rsid w:val="00EF71CA"/>
    <w:rsid w:val="00EF799E"/>
    <w:rsid w:val="00F01888"/>
    <w:rsid w:val="00F027D7"/>
    <w:rsid w:val="00F030AD"/>
    <w:rsid w:val="00F0370B"/>
    <w:rsid w:val="00F050F2"/>
    <w:rsid w:val="00F0564E"/>
    <w:rsid w:val="00F106C5"/>
    <w:rsid w:val="00F10E00"/>
    <w:rsid w:val="00F111F0"/>
    <w:rsid w:val="00F113FF"/>
    <w:rsid w:val="00F11DBC"/>
    <w:rsid w:val="00F13C0C"/>
    <w:rsid w:val="00F22A59"/>
    <w:rsid w:val="00F22BA5"/>
    <w:rsid w:val="00F230D4"/>
    <w:rsid w:val="00F23879"/>
    <w:rsid w:val="00F238F3"/>
    <w:rsid w:val="00F246A1"/>
    <w:rsid w:val="00F260BD"/>
    <w:rsid w:val="00F30740"/>
    <w:rsid w:val="00F353A6"/>
    <w:rsid w:val="00F35797"/>
    <w:rsid w:val="00F43041"/>
    <w:rsid w:val="00F43C6E"/>
    <w:rsid w:val="00F47077"/>
    <w:rsid w:val="00F52F46"/>
    <w:rsid w:val="00F53618"/>
    <w:rsid w:val="00F539FC"/>
    <w:rsid w:val="00F5504C"/>
    <w:rsid w:val="00F56465"/>
    <w:rsid w:val="00F57A50"/>
    <w:rsid w:val="00F610A7"/>
    <w:rsid w:val="00F62ECF"/>
    <w:rsid w:val="00F62F75"/>
    <w:rsid w:val="00F6306F"/>
    <w:rsid w:val="00F6324F"/>
    <w:rsid w:val="00F646CD"/>
    <w:rsid w:val="00F64A16"/>
    <w:rsid w:val="00F64ADA"/>
    <w:rsid w:val="00F70210"/>
    <w:rsid w:val="00F7170F"/>
    <w:rsid w:val="00F73557"/>
    <w:rsid w:val="00F73603"/>
    <w:rsid w:val="00F73989"/>
    <w:rsid w:val="00F73ECA"/>
    <w:rsid w:val="00F74402"/>
    <w:rsid w:val="00F766F1"/>
    <w:rsid w:val="00F76EEA"/>
    <w:rsid w:val="00F77074"/>
    <w:rsid w:val="00F80171"/>
    <w:rsid w:val="00F81391"/>
    <w:rsid w:val="00F81720"/>
    <w:rsid w:val="00F81C6C"/>
    <w:rsid w:val="00F82A33"/>
    <w:rsid w:val="00F82FF5"/>
    <w:rsid w:val="00F8326A"/>
    <w:rsid w:val="00F83AD5"/>
    <w:rsid w:val="00F84C6C"/>
    <w:rsid w:val="00F8588D"/>
    <w:rsid w:val="00F869A8"/>
    <w:rsid w:val="00F87F71"/>
    <w:rsid w:val="00F91F73"/>
    <w:rsid w:val="00F923F6"/>
    <w:rsid w:val="00F92C09"/>
    <w:rsid w:val="00F92C25"/>
    <w:rsid w:val="00F93343"/>
    <w:rsid w:val="00F94E01"/>
    <w:rsid w:val="00F96F51"/>
    <w:rsid w:val="00FA09D9"/>
    <w:rsid w:val="00FA2C88"/>
    <w:rsid w:val="00FA4175"/>
    <w:rsid w:val="00FA42BE"/>
    <w:rsid w:val="00FA4A5D"/>
    <w:rsid w:val="00FB335C"/>
    <w:rsid w:val="00FB3E42"/>
    <w:rsid w:val="00FB44B7"/>
    <w:rsid w:val="00FB60A0"/>
    <w:rsid w:val="00FB63E9"/>
    <w:rsid w:val="00FC018C"/>
    <w:rsid w:val="00FC28F1"/>
    <w:rsid w:val="00FC2A57"/>
    <w:rsid w:val="00FC4067"/>
    <w:rsid w:val="00FC6F55"/>
    <w:rsid w:val="00FC70D6"/>
    <w:rsid w:val="00FC71F2"/>
    <w:rsid w:val="00FD2B28"/>
    <w:rsid w:val="00FD2C8D"/>
    <w:rsid w:val="00FD5EAD"/>
    <w:rsid w:val="00FD7EFD"/>
    <w:rsid w:val="00FD7FFE"/>
    <w:rsid w:val="00FE10CC"/>
    <w:rsid w:val="00FE13E9"/>
    <w:rsid w:val="00FE1E09"/>
    <w:rsid w:val="00FE1EB0"/>
    <w:rsid w:val="00FE21FE"/>
    <w:rsid w:val="00FE22F0"/>
    <w:rsid w:val="00FE25C8"/>
    <w:rsid w:val="00FE41A8"/>
    <w:rsid w:val="00FE460F"/>
    <w:rsid w:val="00FE6625"/>
    <w:rsid w:val="00FE77DB"/>
    <w:rsid w:val="00FF3E39"/>
    <w:rsid w:val="00FF4EB8"/>
    <w:rsid w:val="00FF5564"/>
    <w:rsid w:val="00FF55DA"/>
    <w:rsid w:val="00FF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D0F840"/>
  <w15:chartTrackingRefBased/>
  <w15:docId w15:val="{DAA7BD4D-F7A8-4844-8902-0933723B6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3B4"/>
    <w:rPr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E50FAD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E50FAD"/>
    <w:pPr>
      <w:keepNext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rsid w:val="00E50FAD"/>
    <w:pPr>
      <w:keepNext/>
      <w:jc w:val="center"/>
      <w:outlineLvl w:val="2"/>
    </w:pPr>
    <w:rPr>
      <w:b/>
      <w:bCs/>
      <w:sz w:val="32"/>
    </w:rPr>
  </w:style>
  <w:style w:type="paragraph" w:styleId="Heading4">
    <w:name w:val="heading 4"/>
    <w:basedOn w:val="Normal"/>
    <w:next w:val="Normal"/>
    <w:link w:val="Heading4Char"/>
    <w:qFormat/>
    <w:rsid w:val="00E50FAD"/>
    <w:pPr>
      <w:keepNext/>
      <w:outlineLvl w:val="3"/>
    </w:pPr>
    <w:rPr>
      <w:rFonts w:ascii="Arial" w:hAnsi="Arial"/>
      <w:b/>
      <w:bCs/>
      <w:sz w:val="28"/>
    </w:rPr>
  </w:style>
  <w:style w:type="paragraph" w:styleId="Heading5">
    <w:name w:val="heading 5"/>
    <w:basedOn w:val="Normal"/>
    <w:next w:val="Normal"/>
    <w:qFormat/>
    <w:rsid w:val="00E50FAD"/>
    <w:pPr>
      <w:keepNext/>
      <w:jc w:val="center"/>
      <w:outlineLvl w:val="4"/>
    </w:pPr>
    <w:rPr>
      <w:rFonts w:ascii="Arial" w:hAnsi="Arial"/>
      <w:b/>
      <w:bCs/>
      <w:sz w:val="32"/>
    </w:rPr>
  </w:style>
  <w:style w:type="paragraph" w:styleId="Heading6">
    <w:name w:val="heading 6"/>
    <w:basedOn w:val="Normal"/>
    <w:next w:val="Normal"/>
    <w:link w:val="Heading6Char"/>
    <w:qFormat/>
    <w:rsid w:val="00E50FAD"/>
    <w:pPr>
      <w:keepNext/>
      <w:jc w:val="center"/>
      <w:outlineLvl w:val="5"/>
    </w:pPr>
    <w:rPr>
      <w:rFonts w:ascii="Arial" w:hAnsi="Arial"/>
      <w:bCs/>
      <w:sz w:val="40"/>
    </w:rPr>
  </w:style>
  <w:style w:type="paragraph" w:styleId="Heading7">
    <w:name w:val="heading 7"/>
    <w:basedOn w:val="Normal"/>
    <w:next w:val="Normal"/>
    <w:qFormat/>
    <w:pPr>
      <w:keepNext/>
      <w:numPr>
        <w:ilvl w:val="2"/>
        <w:numId w:val="1"/>
      </w:numPr>
      <w:outlineLvl w:val="6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semiHidden/>
    <w:pPr>
      <w:jc w:val="center"/>
    </w:pPr>
    <w:rPr>
      <w:b/>
      <w:bCs/>
      <w:sz w:val="32"/>
    </w:rPr>
  </w:style>
  <w:style w:type="paragraph" w:styleId="BodyTextIndent">
    <w:name w:val="Body Text Indent"/>
    <w:basedOn w:val="Normal"/>
    <w:semiHidden/>
    <w:pPr>
      <w:ind w:left="360"/>
    </w:pPr>
  </w:style>
  <w:style w:type="paragraph" w:styleId="BodyTextIndent2">
    <w:name w:val="Body Text Indent 2"/>
    <w:basedOn w:val="Normal"/>
    <w:semiHidden/>
    <w:pPr>
      <w:ind w:left="360"/>
    </w:pPr>
    <w:rPr>
      <w:sz w:val="22"/>
    </w:rPr>
  </w:style>
  <w:style w:type="paragraph" w:styleId="ListParagraph">
    <w:name w:val="List Paragraph"/>
    <w:basedOn w:val="Normal"/>
    <w:uiPriority w:val="34"/>
    <w:qFormat/>
    <w:rsid w:val="00AD5AC0"/>
    <w:pPr>
      <w:ind w:left="720"/>
    </w:pPr>
  </w:style>
  <w:style w:type="character" w:customStyle="1" w:styleId="HeaderChar">
    <w:name w:val="Header Char"/>
    <w:link w:val="Header"/>
    <w:semiHidden/>
    <w:rsid w:val="00F30740"/>
    <w:rPr>
      <w:sz w:val="24"/>
      <w:lang w:eastAsia="en-US"/>
    </w:rPr>
  </w:style>
  <w:style w:type="character" w:customStyle="1" w:styleId="Heading1Char">
    <w:name w:val="Heading 1 Char"/>
    <w:link w:val="Heading1"/>
    <w:rsid w:val="00E50FAD"/>
    <w:rPr>
      <w:rFonts w:ascii="Century Gothic" w:hAnsi="Century Gothic"/>
      <w:b/>
      <w:bCs/>
      <w:sz w:val="24"/>
      <w:lang w:eastAsia="en-US"/>
    </w:rPr>
  </w:style>
  <w:style w:type="character" w:customStyle="1" w:styleId="Heading4Char">
    <w:name w:val="Heading 4 Char"/>
    <w:link w:val="Heading4"/>
    <w:rsid w:val="00E50FAD"/>
    <w:rPr>
      <w:rFonts w:ascii="Arial" w:hAnsi="Arial"/>
      <w:b/>
      <w:bCs/>
      <w:sz w:val="28"/>
      <w:szCs w:val="24"/>
      <w:lang w:eastAsia="en-US"/>
    </w:rPr>
  </w:style>
  <w:style w:type="character" w:customStyle="1" w:styleId="Heading6Char">
    <w:name w:val="Heading 6 Char"/>
    <w:link w:val="Heading6"/>
    <w:rsid w:val="00E50FAD"/>
    <w:rPr>
      <w:rFonts w:ascii="Arial" w:hAnsi="Arial"/>
      <w:bCs/>
      <w:sz w:val="40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7B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E7B28"/>
    <w:rPr>
      <w:rFonts w:ascii="Tahoma" w:hAnsi="Tahoma" w:cs="Tahoma"/>
      <w:sz w:val="16"/>
      <w:szCs w:val="16"/>
      <w:lang w:eastAsia="en-US"/>
    </w:rPr>
  </w:style>
  <w:style w:type="character" w:customStyle="1" w:styleId="BodyTextChar">
    <w:name w:val="Body Text Char"/>
    <w:link w:val="BodyText"/>
    <w:semiHidden/>
    <w:rsid w:val="002E2D0D"/>
    <w:rPr>
      <w:b/>
      <w:bCs/>
      <w:sz w:val="32"/>
      <w:szCs w:val="24"/>
      <w:lang w:eastAsia="en-US"/>
    </w:rPr>
  </w:style>
  <w:style w:type="character" w:styleId="Hyperlink">
    <w:name w:val="Hyperlink"/>
    <w:uiPriority w:val="99"/>
    <w:unhideWhenUsed/>
    <w:rsid w:val="004B6A7F"/>
    <w:rPr>
      <w:color w:val="0000FF"/>
      <w:u w:val="single"/>
    </w:rPr>
  </w:style>
  <w:style w:type="table" w:styleId="TableGrid">
    <w:name w:val="Table Grid"/>
    <w:basedOn w:val="TableNormal"/>
    <w:uiPriority w:val="59"/>
    <w:rsid w:val="003610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E50FAD"/>
    <w:pPr>
      <w:jc w:val="center"/>
    </w:pPr>
    <w:rPr>
      <w:b/>
      <w:bCs/>
    </w:rPr>
  </w:style>
  <w:style w:type="character" w:customStyle="1" w:styleId="TitleChar">
    <w:name w:val="Title Char"/>
    <w:link w:val="Title"/>
    <w:rsid w:val="00E50FAD"/>
    <w:rPr>
      <w:b/>
      <w:bCs/>
      <w:sz w:val="24"/>
      <w:szCs w:val="24"/>
      <w:lang w:eastAsia="en-US"/>
    </w:rPr>
  </w:style>
  <w:style w:type="character" w:styleId="UnresolvedMention">
    <w:name w:val="Unresolved Mention"/>
    <w:uiPriority w:val="99"/>
    <w:semiHidden/>
    <w:unhideWhenUsed/>
    <w:rsid w:val="00C567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5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office@bedale-tc.gov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rlie\OneDrive\Documents\ADMINISTRATION\BTC%20DOCUMENT%20TEMPLATES%202015%2006%20-\BTC%20Report%20Template%2020150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64e3f36-4acd-4ee3-ac5d-e03afe41b5e4" xsi:nil="true"/>
    <lcf76f155ced4ddcb4097134ff3c332f xmlns="8e24c15d-ed43-4a2d-9746-c12b6f57cb5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6C5AF33D8A1244969BE26D9CAAAE45" ma:contentTypeVersion="12" ma:contentTypeDescription="Create a new document." ma:contentTypeScope="" ma:versionID="819649a17683e640a1226fc2a9827a76">
  <xsd:schema xmlns:xsd="http://www.w3.org/2001/XMLSchema" xmlns:xs="http://www.w3.org/2001/XMLSchema" xmlns:p="http://schemas.microsoft.com/office/2006/metadata/properties" xmlns:ns2="8e24c15d-ed43-4a2d-9746-c12b6f57cb55" xmlns:ns3="364e3f36-4acd-4ee3-ac5d-e03afe41b5e4" targetNamespace="http://schemas.microsoft.com/office/2006/metadata/properties" ma:root="true" ma:fieldsID="65f1c152bf2d7940a51eefb8f74d0268" ns2:_="" ns3:_="">
    <xsd:import namespace="8e24c15d-ed43-4a2d-9746-c12b6f57cb55"/>
    <xsd:import namespace="364e3f36-4acd-4ee3-ac5d-e03afe41b5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24c15d-ed43-4a2d-9746-c12b6f57cb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2d1d461-0fba-40ae-bf61-a17c275473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4e3f36-4acd-4ee3-ac5d-e03afe41b5e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e9bddea-4ff2-4605-aa1e-211354fe5ca8}" ma:internalName="TaxCatchAll" ma:showField="CatchAllData" ma:web="364e3f36-4acd-4ee3-ac5d-e03afe41b5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0DCE8C-F179-4B7A-82DD-1C44CD9FC0AD}">
  <ds:schemaRefs>
    <ds:schemaRef ds:uri="http://schemas.microsoft.com/office/2006/metadata/properties"/>
    <ds:schemaRef ds:uri="http://schemas.microsoft.com/office/infopath/2007/PartnerControls"/>
    <ds:schemaRef ds:uri="364e3f36-4acd-4ee3-ac5d-e03afe41b5e4"/>
    <ds:schemaRef ds:uri="8e24c15d-ed43-4a2d-9746-c12b6f57cb55"/>
  </ds:schemaRefs>
</ds:datastoreItem>
</file>

<file path=customXml/itemProps2.xml><?xml version="1.0" encoding="utf-8"?>
<ds:datastoreItem xmlns:ds="http://schemas.openxmlformats.org/officeDocument/2006/customXml" ds:itemID="{9EB730F9-A7B4-4F44-859F-4375C3E9056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5C014D9-0B49-4E54-8211-F66827C7FC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D474C6-00C9-4DC5-AD9F-C64D5D98DE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24c15d-ed43-4a2d-9746-c12b6f57cb55"/>
    <ds:schemaRef ds:uri="364e3f36-4acd-4ee3-ac5d-e03afe41b5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BTC Report Template 201509</Template>
  <TotalTime>22</TotalTime>
  <Pages>2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BTC Car Boot Sale Acceptance</vt:lpstr>
    </vt:vector>
  </TitlesOfParts>
  <Company>Bedale Town Council</Company>
  <LinksUpToDate>false</LinksUpToDate>
  <CharactersWithSpaces>2202</CharactersWithSpaces>
  <SharedDoc>false</SharedDoc>
  <HLinks>
    <vt:vector size="6" baseType="variant">
      <vt:variant>
        <vt:i4>5832800</vt:i4>
      </vt:variant>
      <vt:variant>
        <vt:i4>3</vt:i4>
      </vt:variant>
      <vt:variant>
        <vt:i4>0</vt:i4>
      </vt:variant>
      <vt:variant>
        <vt:i4>5</vt:i4>
      </vt:variant>
      <vt:variant>
        <vt:lpwstr>mailto:office@bedale-tc.gov.uk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BTC Car Boot Sale Acceptance</dc:title>
  <dc:subject/>
  <dc:creator>Charlie</dc:creator>
  <cp:keywords/>
  <cp:lastModifiedBy>Nick Reed</cp:lastModifiedBy>
  <cp:revision>12</cp:revision>
  <cp:lastPrinted>2026-07-02T14:45:00Z</cp:lastPrinted>
  <dcterms:created xsi:type="dcterms:W3CDTF">2026-01-15T12:31:00Z</dcterms:created>
  <dcterms:modified xsi:type="dcterms:W3CDTF">2026-08-20T11:17:00Z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0x010100306C5AF33D8A1244969BE26D9CAAAE45</vt:lpwstr>
  </property>
</Properties>
</file>